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344946" w14:paraId="2AC1E239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4455E6C3" w14:textId="051E4170" w:rsidR="003D1B71" w:rsidRPr="00344946" w:rsidRDefault="009D4997" w:rsidP="003D1B71">
            <w:pPr>
              <w:pStyle w:val="Plattetekst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9264" behindDoc="1" locked="0" layoutInCell="1" allowOverlap="1" wp14:anchorId="74C12959" wp14:editId="39B14D52">
                  <wp:simplePos x="0" y="0"/>
                  <wp:positionH relativeFrom="column">
                    <wp:posOffset>-244475</wp:posOffset>
                  </wp:positionH>
                  <wp:positionV relativeFrom="paragraph">
                    <wp:posOffset>-1270</wp:posOffset>
                  </wp:positionV>
                  <wp:extent cx="1873250" cy="1873250"/>
                  <wp:effectExtent l="0" t="0" r="0" b="0"/>
                  <wp:wrapNone/>
                  <wp:docPr id="1746186418" name="Afbeelding 2" descr="Afbeelding met Menselijk gezicht, kleding, persoon, glimlach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186418" name="Afbeelding 2" descr="Afbeelding met Menselijk gezicht, kleding, persoon, glimlach&#10;&#10;Door AI gegenereerde inhoud is mogelijk onjuist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1873250"/>
                          </a:xfrm>
                          <a:prstGeom prst="flowChartConnector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2E829537" w14:textId="77777777" w:rsidR="003D1B71" w:rsidRPr="00344946" w:rsidRDefault="003D1B71" w:rsidP="00590471">
            <w:pPr>
              <w:pStyle w:val="Plattetekst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62A338AB" w14:textId="4BFBA2C0" w:rsidR="003D1B71" w:rsidRPr="00344946" w:rsidRDefault="009D4997" w:rsidP="00310F17">
            <w:pPr>
              <w:pStyle w:val="Titel"/>
            </w:pPr>
            <w:r>
              <w:t>Janneke</w:t>
            </w:r>
            <w:r w:rsidR="003D1B71" w:rsidRPr="00344946">
              <w:rPr>
                <w:lang w:bidi="nl-NL"/>
              </w:rPr>
              <w:br/>
            </w:r>
            <w:r>
              <w:t>de Jong-Slagman</w:t>
            </w:r>
          </w:p>
        </w:tc>
      </w:tr>
      <w:tr w:rsidR="003D1B71" w:rsidRPr="00344946" w14:paraId="4E5866F7" w14:textId="77777777" w:rsidTr="007723C4">
        <w:trPr>
          <w:trHeight w:val="8647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6B105FF9" w14:textId="77777777" w:rsidR="003D1B71" w:rsidRPr="00344946" w:rsidRDefault="003D1B71">
            <w:pPr>
              <w:pStyle w:val="Platte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6E3EC74B" w14:textId="77777777" w:rsidR="003D1B71" w:rsidRPr="00344946" w:rsidRDefault="003D1B71" w:rsidP="00590471">
            <w:pPr>
              <w:pStyle w:val="Platte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Theme="majorHAnsi" w:hAnsiTheme="majorHAnsi" w:cs="Calibri"/>
                <w:color w:val="0072C7"/>
              </w:rPr>
              <w:id w:val="1196195576"/>
              <w:placeholder>
                <w:docPart w:val="1FB500991EDD49FFAC8C395BA78D887C"/>
              </w:placeholder>
              <w:temporary/>
              <w:showingPlcHdr/>
              <w15:appearance w15:val="hidden"/>
            </w:sdtPr>
            <w:sdtEndPr/>
            <w:sdtContent>
              <w:p w14:paraId="7970818D" w14:textId="77777777" w:rsidR="003D1B71" w:rsidRPr="007B42E6" w:rsidRDefault="003D1B71" w:rsidP="00AC6C7E">
                <w:pPr>
                  <w:pStyle w:val="Kop2"/>
                  <w:rPr>
                    <w:rFonts w:asciiTheme="majorHAnsi" w:hAnsiTheme="majorHAnsi" w:cs="Calibri"/>
                    <w:color w:val="0072C7"/>
                  </w:rPr>
                </w:pPr>
                <w:r w:rsidRPr="007B42E6">
                  <w:rPr>
                    <w:rFonts w:asciiTheme="majorHAnsi" w:hAnsiTheme="majorHAnsi" w:cs="Calibri"/>
                    <w:lang w:bidi="nl-NL"/>
                  </w:rPr>
                  <w:t>Werkervaring</w:t>
                </w:r>
              </w:p>
            </w:sdtContent>
          </w:sdt>
          <w:p w14:paraId="2F6E682C" w14:textId="5BAD3B33" w:rsidR="003D1B71" w:rsidRPr="00344946" w:rsidRDefault="009D4997" w:rsidP="00AC6C7E">
            <w:pPr>
              <w:pStyle w:val="Werkervaring"/>
            </w:pPr>
            <w:r>
              <w:t>2024</w:t>
            </w:r>
            <w:r w:rsidR="00F62CBE">
              <w:t xml:space="preserve"> </w:t>
            </w:r>
            <w:r w:rsidR="00F62CBE">
              <w:t>–</w:t>
            </w:r>
            <w:r w:rsidR="00F62CBE">
              <w:t xml:space="preserve"> heden</w:t>
            </w:r>
            <w:r w:rsidR="00D11F3B">
              <w:t>:</w:t>
            </w:r>
            <w:r>
              <w:t xml:space="preserve"> Lector Geletterdheid Driestar hogeschool</w:t>
            </w:r>
          </w:p>
          <w:p w14:paraId="2BC22D9A" w14:textId="1FC50858" w:rsidR="003D1B71" w:rsidRDefault="009D4997" w:rsidP="00AC6C7E">
            <w:pPr>
              <w:pStyle w:val="Werkervaring"/>
            </w:pPr>
            <w:r>
              <w:t>2021</w:t>
            </w:r>
            <w:r w:rsidR="00F62CBE">
              <w:t xml:space="preserve"> </w:t>
            </w:r>
            <w:r w:rsidR="00A47E13">
              <w:t>–</w:t>
            </w:r>
            <w:r w:rsidR="00F62CBE">
              <w:t xml:space="preserve"> </w:t>
            </w:r>
            <w:r>
              <w:t>2023</w:t>
            </w:r>
            <w:r w:rsidR="00D11F3B">
              <w:t>:</w:t>
            </w:r>
            <w:r>
              <w:t xml:space="preserve"> Postdoconderzoeker Driestar hogeschool</w:t>
            </w:r>
          </w:p>
          <w:p w14:paraId="231F426D" w14:textId="64DDD243" w:rsidR="00F62CBE" w:rsidRDefault="00F62CBE" w:rsidP="00AC6C7E">
            <w:pPr>
              <w:pStyle w:val="Werkervaring"/>
            </w:pPr>
            <w:r>
              <w:t>2020 – heden</w:t>
            </w:r>
            <w:r w:rsidR="00D11F3B">
              <w:t>:</w:t>
            </w:r>
            <w:r>
              <w:t xml:space="preserve"> bestuurslid CVHO (pc-afdeling binnen de AOb)</w:t>
            </w:r>
          </w:p>
          <w:p w14:paraId="28438A5A" w14:textId="4889C747" w:rsidR="009D4997" w:rsidRDefault="009D4997" w:rsidP="00AC6C7E">
            <w:pPr>
              <w:pStyle w:val="Werkervaring"/>
            </w:pPr>
            <w:r>
              <w:t>2019 – heden</w:t>
            </w:r>
            <w:r w:rsidR="00D11F3B">
              <w:t>:</w:t>
            </w:r>
            <w:r>
              <w:t xml:space="preserve"> Expert jeugdliteratuur BoekenOpdracht namens CVHO</w:t>
            </w:r>
          </w:p>
          <w:p w14:paraId="4CF8C2B6" w14:textId="7E42176E" w:rsidR="00F62CBE" w:rsidRDefault="009D4997" w:rsidP="00AC6C7E">
            <w:pPr>
              <w:pStyle w:val="Werkervaring"/>
            </w:pPr>
            <w:r>
              <w:t>2016</w:t>
            </w:r>
            <w:r w:rsidR="00F62CBE">
              <w:t xml:space="preserve"> </w:t>
            </w:r>
            <w:r w:rsidR="00F62CBE">
              <w:t>–</w:t>
            </w:r>
            <w:r w:rsidR="00A47E13">
              <w:t xml:space="preserve"> </w:t>
            </w:r>
            <w:r>
              <w:t>2021</w:t>
            </w:r>
            <w:r w:rsidR="00D11F3B">
              <w:t>:</w:t>
            </w:r>
            <w:r>
              <w:t xml:space="preserve"> Onderzoeker jeugdliteratuur en pedagogiek</w:t>
            </w:r>
            <w:r>
              <w:br/>
              <w:t>Driestar hogeschool</w:t>
            </w:r>
          </w:p>
          <w:p w14:paraId="7BF46763" w14:textId="68AED36B" w:rsidR="009D4997" w:rsidRDefault="009D4997" w:rsidP="00AC6C7E">
            <w:pPr>
              <w:pStyle w:val="Werkervaring"/>
            </w:pPr>
            <w:r>
              <w:t>2015</w:t>
            </w:r>
            <w:r w:rsidR="00F62CBE">
              <w:t xml:space="preserve"> </w:t>
            </w:r>
            <w:r w:rsidR="00F62CBE">
              <w:t>–</w:t>
            </w:r>
            <w:r w:rsidR="00F62CBE">
              <w:t xml:space="preserve"> </w:t>
            </w:r>
            <w:r>
              <w:t>2018</w:t>
            </w:r>
            <w:r w:rsidR="00D11F3B">
              <w:t>:</w:t>
            </w:r>
            <w:r>
              <w:t xml:space="preserve"> Redactielid Tien voor de leraar</w:t>
            </w:r>
          </w:p>
          <w:p w14:paraId="2C601791" w14:textId="15F1ADE7" w:rsidR="009D4997" w:rsidRDefault="009D4997" w:rsidP="00AC6C7E">
            <w:pPr>
              <w:pStyle w:val="Werkervaring"/>
            </w:pPr>
            <w:r>
              <w:t>2012</w:t>
            </w:r>
            <w:r w:rsidR="00F62CBE">
              <w:t xml:space="preserve"> </w:t>
            </w:r>
            <w:r w:rsidR="00F62CBE">
              <w:t>–</w:t>
            </w:r>
            <w:r w:rsidR="00A47E13">
              <w:t xml:space="preserve"> </w:t>
            </w:r>
            <w:r>
              <w:t>heden</w:t>
            </w:r>
            <w:r w:rsidR="00D11F3B">
              <w:t>:</w:t>
            </w:r>
            <w:r>
              <w:t xml:space="preserve"> Senior docent Nederlands pabo en lerarenopleiding</w:t>
            </w:r>
            <w:r>
              <w:br/>
              <w:t>Driestar hogeschool</w:t>
            </w:r>
          </w:p>
          <w:p w14:paraId="55747F0F" w14:textId="73A93E52" w:rsidR="00F62CBE" w:rsidRDefault="00F62CBE" w:rsidP="00AC6C7E">
            <w:pPr>
              <w:pStyle w:val="Werkervaring"/>
            </w:pPr>
            <w:r>
              <w:t xml:space="preserve">2008 </w:t>
            </w:r>
            <w:r>
              <w:t>–</w:t>
            </w:r>
            <w:r w:rsidR="00A47E13">
              <w:t xml:space="preserve"> </w:t>
            </w:r>
            <w:r>
              <w:t>2016</w:t>
            </w:r>
            <w:r w:rsidR="00D11F3B">
              <w:t>:</w:t>
            </w:r>
            <w:r>
              <w:t xml:space="preserve"> Lid Medezeggenschapsraad en plv. voorzitter</w:t>
            </w:r>
          </w:p>
          <w:p w14:paraId="1B75ACDD" w14:textId="3EC8D3F7" w:rsidR="009D4997" w:rsidRDefault="009D4997" w:rsidP="009D4997">
            <w:pPr>
              <w:pStyle w:val="Werkervaring"/>
            </w:pPr>
            <w:r>
              <w:t>1999</w:t>
            </w:r>
            <w:r w:rsidR="00F62CBE">
              <w:t xml:space="preserve"> </w:t>
            </w:r>
            <w:r w:rsidR="00F62CBE">
              <w:t>–</w:t>
            </w:r>
            <w:r w:rsidR="00F62CBE">
              <w:t xml:space="preserve"> </w:t>
            </w:r>
            <w:r>
              <w:t>2006</w:t>
            </w:r>
            <w:r w:rsidR="00D11F3B">
              <w:t>:</w:t>
            </w:r>
            <w:r>
              <w:t xml:space="preserve"> Medewerken en hoofd hogeschoolbibliotheek en OWP Driestar educatief</w:t>
            </w:r>
          </w:p>
          <w:p w14:paraId="3FB5442C" w14:textId="39786E17" w:rsidR="009D4997" w:rsidRDefault="009D4997" w:rsidP="009D4997">
            <w:pPr>
              <w:pStyle w:val="Werkervaring"/>
            </w:pPr>
            <w:r>
              <w:t>1994</w:t>
            </w:r>
            <w:r w:rsidR="00F62CBE">
              <w:t xml:space="preserve"> </w:t>
            </w:r>
            <w:r w:rsidR="00F62CBE">
              <w:t>–</w:t>
            </w:r>
            <w:r w:rsidR="00F62CBE">
              <w:t xml:space="preserve"> </w:t>
            </w:r>
            <w:r>
              <w:t>19</w:t>
            </w:r>
            <w:r w:rsidR="00F62CBE">
              <w:t>9</w:t>
            </w:r>
            <w:r>
              <w:t>9</w:t>
            </w:r>
            <w:r w:rsidR="00D11F3B">
              <w:t>:</w:t>
            </w:r>
            <w:r>
              <w:t xml:space="preserve"> Groepsleerkracht en ib’erbasisschool Gorinchem</w:t>
            </w:r>
          </w:p>
          <w:p w14:paraId="176EAF4C" w14:textId="5C244D82" w:rsidR="009D4997" w:rsidRPr="00344946" w:rsidRDefault="009D4997" w:rsidP="009D4997">
            <w:pPr>
              <w:pStyle w:val="Werkervaring"/>
            </w:pPr>
            <w:r>
              <w:t>1986</w:t>
            </w:r>
            <w:r w:rsidR="00F62CBE">
              <w:t xml:space="preserve"> </w:t>
            </w:r>
            <w:r w:rsidR="00F62CBE">
              <w:t>–</w:t>
            </w:r>
            <w:r w:rsidR="00F62CBE">
              <w:t xml:space="preserve"> </w:t>
            </w:r>
            <w:r>
              <w:t>1994</w:t>
            </w:r>
            <w:r w:rsidR="00D11F3B">
              <w:t>:</w:t>
            </w:r>
            <w:r>
              <w:t xml:space="preserve"> Groepsleerkracht en adjunct-directeur basisschool Nunspeet</w:t>
            </w:r>
          </w:p>
          <w:p w14:paraId="7F409157" w14:textId="0A2E7390" w:rsidR="003D1B71" w:rsidRPr="00344946" w:rsidRDefault="00F62CBE" w:rsidP="00F62CBE">
            <w:pPr>
              <w:pStyle w:val="Werkervaring"/>
            </w:pPr>
            <w:r>
              <w:t xml:space="preserve">In mijn hele werkzame leven heb ik me </w:t>
            </w:r>
            <w:r w:rsidR="009C1C72">
              <w:t xml:space="preserve">altijd </w:t>
            </w:r>
            <w:r>
              <w:t xml:space="preserve">intensief beziggehouden met lezen en </w:t>
            </w:r>
            <w:r w:rsidR="00FD75BB">
              <w:t>(</w:t>
            </w:r>
            <w:r>
              <w:t>jeugd</w:t>
            </w:r>
            <w:r w:rsidR="00FD75BB">
              <w:t>)</w:t>
            </w:r>
            <w:r>
              <w:t>literatuur. Ik ben een pleitbezorger van kwalitatief hoogstaande jeugdliteratuur in het onderwijs en</w:t>
            </w:r>
            <w:r w:rsidR="00DD3D5E">
              <w:t xml:space="preserve"> vind dat</w:t>
            </w:r>
            <w:r>
              <w:t xml:space="preserve"> leraren breed gevormd en cultureel geïnteresseerd </w:t>
            </w:r>
            <w:r w:rsidR="00DD3D5E">
              <w:t xml:space="preserve">moeten </w:t>
            </w:r>
            <w:r>
              <w:t>zijn om er</w:t>
            </w:r>
            <w:r w:rsidR="00DD3D5E">
              <w:t xml:space="preserve"> goed </w:t>
            </w:r>
            <w:r>
              <w:t>mee te werken en het leesvuur aan te wakkeren bij hun leerlingen.</w:t>
            </w:r>
            <w:r w:rsidR="00DD3D5E">
              <w:t xml:space="preserve"> Ik geloof dat verhalen kunnen vormen en verbinden en geschikt zijn om bij ieder schoolvak en elke opleiding een plaats te geven.</w:t>
            </w:r>
            <w:r w:rsidR="009C1C72">
              <w:br/>
            </w:r>
            <w:r w:rsidR="00FD75BB">
              <w:br/>
            </w:r>
          </w:p>
          <w:sdt>
            <w:sdtPr>
              <w:rPr>
                <w:rFonts w:asciiTheme="majorHAnsi" w:hAnsiTheme="majorHAnsi" w:cs="Calibri"/>
                <w:color w:val="0072C7"/>
              </w:rPr>
              <w:id w:val="-1554227259"/>
              <w:placeholder>
                <w:docPart w:val="22B6C2A48EC44C2D822DB16AA7524C72"/>
              </w:placeholder>
              <w:temporary/>
              <w:showingPlcHdr/>
              <w15:appearance w15:val="hidden"/>
            </w:sdtPr>
            <w:sdtEndPr/>
            <w:sdtContent>
              <w:p w14:paraId="6B14B754" w14:textId="77777777" w:rsidR="003D1B71" w:rsidRPr="007B42E6" w:rsidRDefault="003D1B71" w:rsidP="00AC6C7E">
                <w:pPr>
                  <w:pStyle w:val="Kop2"/>
                  <w:rPr>
                    <w:rFonts w:asciiTheme="majorHAnsi" w:hAnsiTheme="majorHAnsi" w:cs="Calibri"/>
                    <w:color w:val="0072C7"/>
                  </w:rPr>
                </w:pPr>
                <w:r w:rsidRPr="007B42E6">
                  <w:rPr>
                    <w:rFonts w:asciiTheme="majorHAnsi" w:hAnsiTheme="majorHAnsi" w:cs="Calibri"/>
                    <w:lang w:bidi="nl-NL"/>
                  </w:rPr>
                  <w:t>Opleiding</w:t>
                </w:r>
              </w:p>
            </w:sdtContent>
          </w:sdt>
          <w:p w14:paraId="617BAD61" w14:textId="5CF94DBC" w:rsidR="00871FD7" w:rsidRDefault="00EF7E50" w:rsidP="00AC6C7E">
            <w:pPr>
              <w:pStyle w:val="Lijstopsomteken"/>
            </w:pPr>
            <w:r>
              <w:t xml:space="preserve">VU Amsterdam, </w:t>
            </w:r>
            <w:r w:rsidR="00871FD7">
              <w:t>PhD Letteren (200</w:t>
            </w:r>
            <w:r>
              <w:t>6</w:t>
            </w:r>
            <w:r w:rsidR="00871FD7">
              <w:t xml:space="preserve"> – 2012) </w:t>
            </w:r>
            <w:r w:rsidR="00863EA0">
              <w:br/>
            </w:r>
          </w:p>
          <w:p w14:paraId="0553BC56" w14:textId="11542311" w:rsidR="004C5680" w:rsidRDefault="00EF7E50" w:rsidP="00AC6C7E">
            <w:pPr>
              <w:pStyle w:val="Lijstopsomteken"/>
            </w:pPr>
            <w:r>
              <w:t>Radbouduniversiteit Nijmegen, d</w:t>
            </w:r>
            <w:r w:rsidR="004C5680">
              <w:t>octoraal Nederlandse taal en cultuur</w:t>
            </w:r>
            <w:r w:rsidR="00871FD7">
              <w:t xml:space="preserve"> </w:t>
            </w:r>
            <w:r w:rsidR="004C5680">
              <w:t>(</w:t>
            </w:r>
            <w:r w:rsidR="00871FD7">
              <w:t>2002 – 2004)</w:t>
            </w:r>
          </w:p>
          <w:p w14:paraId="62DC9C12" w14:textId="63280129" w:rsidR="00655438" w:rsidRDefault="00AB74C0" w:rsidP="00AC6C7E">
            <w:pPr>
              <w:pStyle w:val="Lijstopsomteken"/>
            </w:pPr>
            <w:r>
              <w:t xml:space="preserve">Driestar Gouda, </w:t>
            </w:r>
            <w:r w:rsidR="00655438">
              <w:t>Lerarenopleiding Voortgezet Onderwijs (</w:t>
            </w:r>
            <w:r w:rsidR="004C5680">
              <w:t>1998 – 2002)</w:t>
            </w:r>
            <w:r w:rsidR="00863EA0">
              <w:br/>
            </w:r>
          </w:p>
          <w:p w14:paraId="01DA8CD6" w14:textId="10C15B5D" w:rsidR="00515EE5" w:rsidRDefault="00AB74C0" w:rsidP="00AC6C7E">
            <w:pPr>
              <w:pStyle w:val="Lijstopsomteken"/>
            </w:pPr>
            <w:r>
              <w:t xml:space="preserve">Amsterdam, </w:t>
            </w:r>
            <w:r w:rsidR="00515EE5">
              <w:t>Frederik Muller Academie</w:t>
            </w:r>
            <w:r>
              <w:t>. Opleiding</w:t>
            </w:r>
            <w:r w:rsidR="00515EE5">
              <w:t xml:space="preserve"> boekhandelaar </w:t>
            </w:r>
            <w:r w:rsidR="00655438">
              <w:t>(1991 – 1993)</w:t>
            </w:r>
            <w:r w:rsidR="00863EA0">
              <w:br/>
            </w:r>
          </w:p>
          <w:p w14:paraId="65EC043E" w14:textId="64DAAD9D" w:rsidR="00515EE5" w:rsidRDefault="00AB74C0" w:rsidP="00AC6C7E">
            <w:pPr>
              <w:pStyle w:val="Lijstopsomteken"/>
            </w:pPr>
            <w:r>
              <w:t xml:space="preserve">Driestar Gouda, </w:t>
            </w:r>
            <w:r w:rsidR="00515EE5">
              <w:t>Pedagogische Academie (1983 – 1986)</w:t>
            </w:r>
            <w:r w:rsidR="00863EA0">
              <w:br/>
            </w:r>
          </w:p>
          <w:p w14:paraId="27728D74" w14:textId="1A3D7BC2" w:rsidR="003D1B71" w:rsidRDefault="00515EE5" w:rsidP="00AC6C7E">
            <w:pPr>
              <w:pStyle w:val="Lijstopsomteken"/>
            </w:pPr>
            <w:r>
              <w:t>VWO Nijverdal</w:t>
            </w:r>
            <w:r w:rsidR="00C94D25">
              <w:t xml:space="preserve">, </w:t>
            </w:r>
            <w:r w:rsidR="00C94D25">
              <w:t xml:space="preserve">College Noetsele </w:t>
            </w:r>
            <w:r w:rsidR="00C94D25">
              <w:t>(</w:t>
            </w:r>
            <w:r>
              <w:t>1977 – 1983)</w:t>
            </w:r>
          </w:p>
          <w:p w14:paraId="01E8F8B6" w14:textId="77777777" w:rsidR="00515EE5" w:rsidRPr="00344946" w:rsidRDefault="00515EE5" w:rsidP="00EF7E50">
            <w:pPr>
              <w:pStyle w:val="Lijstopsomteken"/>
              <w:numPr>
                <w:ilvl w:val="0"/>
                <w:numId w:val="0"/>
              </w:numPr>
              <w:ind w:left="360"/>
            </w:pPr>
          </w:p>
          <w:p w14:paraId="70A96AB6" w14:textId="2A313D79" w:rsidR="003D1B71" w:rsidRDefault="00EA7469" w:rsidP="00AC6C7E">
            <w:pPr>
              <w:pStyle w:val="Kop2"/>
              <w:rPr>
                <w:rFonts w:asciiTheme="majorHAnsi" w:hAnsiTheme="majorHAnsi" w:cs="Calibri"/>
                <w:color w:val="0072C7"/>
              </w:rPr>
            </w:pPr>
            <w:r>
              <w:rPr>
                <w:rFonts w:asciiTheme="majorHAnsi" w:hAnsiTheme="majorHAnsi" w:cs="Calibri"/>
                <w:color w:val="0072C7"/>
              </w:rPr>
              <w:t>Publicaties</w:t>
            </w:r>
          </w:p>
          <w:p w14:paraId="15155543" w14:textId="1DAA1910" w:rsidR="00863EA0" w:rsidRPr="00DD3D5E" w:rsidRDefault="00863EA0" w:rsidP="00863EA0">
            <w:r w:rsidRPr="00DD3D5E">
              <w:t>Een aantal relevante publicaties</w:t>
            </w:r>
            <w:r w:rsidR="00DD3D5E" w:rsidRPr="00DD3D5E">
              <w:t xml:space="preserve"> noe</w:t>
            </w:r>
            <w:r w:rsidR="00DD3D5E">
              <w:t>m ik hier.</w:t>
            </w:r>
          </w:p>
          <w:p w14:paraId="7BC903B4" w14:textId="77777777" w:rsidR="00863EA0" w:rsidRPr="00DD3D5E" w:rsidRDefault="00863EA0" w:rsidP="00863EA0"/>
          <w:p w14:paraId="77AF68C8" w14:textId="77777777" w:rsidR="00AE5578" w:rsidRPr="00AE5578" w:rsidRDefault="00486A72" w:rsidP="00AE5578">
            <w:pPr>
              <w:rPr>
                <w:lang w:val="en-US"/>
              </w:rPr>
            </w:pPr>
            <w:r w:rsidRPr="00863EA0">
              <w:rPr>
                <w:lang w:val="en-US"/>
              </w:rPr>
              <w:t xml:space="preserve">2025: Censorship </w:t>
            </w:r>
            <w:r w:rsidR="00AE5578" w:rsidRPr="00863EA0">
              <w:rPr>
                <w:lang w:val="en-US"/>
              </w:rPr>
              <w:t>in</w:t>
            </w:r>
            <w:r w:rsidRPr="00863EA0">
              <w:rPr>
                <w:lang w:val="en-US"/>
              </w:rPr>
              <w:t xml:space="preserve"> literature education.</w:t>
            </w:r>
            <w:r w:rsidRPr="00AE5578">
              <w:rPr>
                <w:lang w:val="en-US"/>
              </w:rPr>
              <w:t xml:space="preserve"> </w:t>
            </w:r>
            <w:r w:rsidR="00AE5578" w:rsidRPr="00AE5578">
              <w:rPr>
                <w:lang w:val="en-US"/>
              </w:rPr>
              <w:t>Background and</w:t>
            </w:r>
          </w:p>
          <w:p w14:paraId="6ADC1093" w14:textId="3E9F02AB" w:rsidR="00486A72" w:rsidRPr="00AE5578" w:rsidRDefault="00AE5578" w:rsidP="00AE5578">
            <w:pPr>
              <w:rPr>
                <w:lang w:val="en-US"/>
              </w:rPr>
            </w:pPr>
            <w:r w:rsidRPr="00AE5578">
              <w:rPr>
                <w:lang w:val="en-US"/>
              </w:rPr>
              <w:t>guidelines to facilitate the</w:t>
            </w:r>
            <w:r>
              <w:rPr>
                <w:lang w:val="en-US"/>
              </w:rPr>
              <w:t xml:space="preserve"> </w:t>
            </w:r>
            <w:r w:rsidRPr="00AE5578">
              <w:rPr>
                <w:lang w:val="en-US"/>
              </w:rPr>
              <w:t>discussion of controversial</w:t>
            </w:r>
            <w:r>
              <w:rPr>
                <w:lang w:val="en-US"/>
              </w:rPr>
              <w:t xml:space="preserve"> </w:t>
            </w:r>
            <w:r w:rsidRPr="00AE5578">
              <w:rPr>
                <w:lang w:val="en-US"/>
              </w:rPr>
              <w:t>youth literature</w:t>
            </w:r>
            <w:r>
              <w:rPr>
                <w:lang w:val="en-US"/>
              </w:rPr>
              <w:t xml:space="preserve">. Met Elize Vos &amp; Dorit </w:t>
            </w:r>
            <w:r w:rsidR="005E4436">
              <w:rPr>
                <w:lang w:val="en-US"/>
              </w:rPr>
              <w:t>Barchana-</w:t>
            </w:r>
            <w:r>
              <w:rPr>
                <w:lang w:val="en-US"/>
              </w:rPr>
              <w:t>Loran</w:t>
            </w:r>
            <w:r w:rsidR="005E4436">
              <w:rPr>
                <w:lang w:val="en-US"/>
              </w:rPr>
              <w:t>d</w:t>
            </w:r>
            <w:r w:rsidR="00486A72" w:rsidRPr="00AE5578">
              <w:rPr>
                <w:lang w:val="en-US"/>
              </w:rPr>
              <w:br/>
            </w:r>
          </w:p>
          <w:p w14:paraId="3EB07C44" w14:textId="31CB99E7" w:rsidR="00486A72" w:rsidRPr="00486A72" w:rsidRDefault="00486A72" w:rsidP="0086298C">
            <w:r w:rsidRPr="00486A72">
              <w:t xml:space="preserve">2022: </w:t>
            </w:r>
            <w:r w:rsidRPr="00486A72">
              <w:t>Een weg uit de leescrisis</w:t>
            </w:r>
            <w:r w:rsidRPr="00486A72">
              <w:t>. Essay in RD-glossy</w:t>
            </w:r>
          </w:p>
          <w:p w14:paraId="7FA973DA" w14:textId="77777777" w:rsidR="00486A72" w:rsidRPr="00486A72" w:rsidRDefault="00486A72" w:rsidP="0086298C"/>
          <w:p w14:paraId="77A33C9C" w14:textId="4159B3D6" w:rsidR="00E35A0F" w:rsidRPr="00485F64" w:rsidRDefault="00485F64" w:rsidP="0086298C">
            <w:r w:rsidRPr="00485F64">
              <w:rPr>
                <w:lang w:val="en-US"/>
              </w:rPr>
              <w:t xml:space="preserve">2020: </w:t>
            </w:r>
            <w:r w:rsidR="00E35A0F" w:rsidRPr="00485F64">
              <w:rPr>
                <w:lang w:val="en-US"/>
              </w:rPr>
              <w:t>Guidelines for mediating controversial issues in Dutch and Afrikaans youth stories</w:t>
            </w:r>
            <w:r w:rsidR="00E35A0F" w:rsidRPr="00485F64">
              <w:rPr>
                <w:lang w:val="en-US"/>
              </w:rPr>
              <w:t xml:space="preserve">. </w:t>
            </w:r>
            <w:r w:rsidR="00E35A0F" w:rsidRPr="00485F64">
              <w:t xml:space="preserve">Met Elize Vos </w:t>
            </w:r>
            <w:r w:rsidR="00AE5578">
              <w:t>&amp;</w:t>
            </w:r>
            <w:r w:rsidR="00E35A0F" w:rsidRPr="00485F64">
              <w:t xml:space="preserve"> Ronel van Oort</w:t>
            </w:r>
          </w:p>
          <w:p w14:paraId="1080A8B7" w14:textId="77777777" w:rsidR="00E35A0F" w:rsidRPr="00E35A0F" w:rsidRDefault="00E35A0F" w:rsidP="0086298C"/>
          <w:p w14:paraId="1217BE81" w14:textId="3A352465" w:rsidR="0086298C" w:rsidRPr="0086298C" w:rsidRDefault="0086298C" w:rsidP="0086298C">
            <w:r w:rsidRPr="00E35A0F">
              <w:t xml:space="preserve">2019: </w:t>
            </w:r>
            <w:r w:rsidRPr="0086298C">
              <w:rPr>
                <w:i/>
                <w:iCs/>
              </w:rPr>
              <w:t>Jeugdliteratuur en didactiek. Handboek voor vo en mbo</w:t>
            </w:r>
            <w:r w:rsidRPr="0056760B">
              <w:rPr>
                <w:i/>
                <w:iCs/>
              </w:rPr>
              <w:t>.</w:t>
            </w:r>
            <w:r w:rsidRPr="0086298C">
              <w:t xml:space="preserve"> Met Iris Kamp </w:t>
            </w:r>
            <w:r w:rsidR="005E4436">
              <w:t>&amp;</w:t>
            </w:r>
            <w:r w:rsidRPr="0086298C">
              <w:t xml:space="preserve"> Peter van Duijvenboden</w:t>
            </w:r>
            <w:r w:rsidRPr="0086298C">
              <w:br/>
            </w:r>
          </w:p>
          <w:p w14:paraId="7F8DA483" w14:textId="73F2FD34" w:rsidR="005B7679" w:rsidRPr="0056760B" w:rsidRDefault="005B7679" w:rsidP="00F273A6">
            <w:pPr>
              <w:rPr>
                <w:i/>
                <w:iCs/>
              </w:rPr>
            </w:pPr>
            <w:r w:rsidRPr="005B7679">
              <w:t xml:space="preserve">2017: </w:t>
            </w:r>
            <w:r w:rsidRPr="0056760B">
              <w:rPr>
                <w:i/>
                <w:iCs/>
              </w:rPr>
              <w:t>Kinderkunstenaars. Vier pedagogen en hun jeugdliteratuur</w:t>
            </w:r>
            <w:r w:rsidRPr="0056760B">
              <w:rPr>
                <w:i/>
                <w:iCs/>
              </w:rPr>
              <w:t xml:space="preserve"> </w:t>
            </w:r>
          </w:p>
          <w:p w14:paraId="62693C2A" w14:textId="77777777" w:rsidR="005B7679" w:rsidRDefault="005B7679" w:rsidP="00F273A6"/>
          <w:p w14:paraId="6FC5B030" w14:textId="77777777" w:rsidR="004A5F23" w:rsidRDefault="00461004" w:rsidP="004A5F23">
            <w:r w:rsidRPr="00461004">
              <w:t xml:space="preserve">2013: </w:t>
            </w:r>
            <w:r w:rsidRPr="0056760B">
              <w:rPr>
                <w:i/>
                <w:iCs/>
              </w:rPr>
              <w:t>Hofpredikers in de negentiende eeuw. Een carrière bij de koning</w:t>
            </w:r>
            <w:r w:rsidRPr="00461004">
              <w:t xml:space="preserve"> (handelseditie dissertatie)</w:t>
            </w:r>
          </w:p>
          <w:p w14:paraId="4BF061C2" w14:textId="7DD50249" w:rsidR="004A5F23" w:rsidRPr="00F273A6" w:rsidRDefault="004A5F23" w:rsidP="004A5F23">
            <w:r>
              <w:br/>
            </w:r>
            <w:r>
              <w:t xml:space="preserve">2012: </w:t>
            </w:r>
            <w:r w:rsidRPr="00F273A6">
              <w:t xml:space="preserve">Predikant - pionier - pedagoog. Cornelis Elisa van Koetsveld. In: </w:t>
            </w:r>
            <w:r w:rsidRPr="0056760B">
              <w:rPr>
                <w:i/>
                <w:iCs/>
              </w:rPr>
              <w:t>Vitale idealen, voorbeeldige praktijken. Grote pedagogen over opvoeding en onderwijs.</w:t>
            </w:r>
          </w:p>
          <w:p w14:paraId="122BFBE5" w14:textId="5FE33467" w:rsidR="00461004" w:rsidRPr="00461004" w:rsidRDefault="00461004" w:rsidP="00AC6C7E"/>
          <w:p w14:paraId="10D50A01" w14:textId="0431A2B3" w:rsidR="003D1B71" w:rsidRPr="007B42E6" w:rsidRDefault="003D1B71" w:rsidP="00AC6C7E">
            <w:pPr>
              <w:pStyle w:val="Kop2"/>
              <w:rPr>
                <w:rFonts w:asciiTheme="majorHAnsi" w:hAnsiTheme="majorHAnsi" w:cs="Calibri"/>
                <w:color w:val="0072C7"/>
              </w:rPr>
            </w:pPr>
          </w:p>
          <w:p w14:paraId="1E521766" w14:textId="0CA05A35" w:rsidR="003D1B71" w:rsidRPr="00344946" w:rsidRDefault="003D1B71" w:rsidP="00AC6C7E">
            <w:pPr>
              <w:rPr>
                <w:sz w:val="24"/>
                <w:szCs w:val="24"/>
              </w:rPr>
            </w:pPr>
          </w:p>
        </w:tc>
      </w:tr>
      <w:tr w:rsidR="003D1B71" w:rsidRPr="00344946" w14:paraId="0E26B4A4" w14:textId="77777777" w:rsidTr="003D1B71">
        <w:trPr>
          <w:trHeight w:val="1164"/>
        </w:trPr>
        <w:tc>
          <w:tcPr>
            <w:tcW w:w="720" w:type="dxa"/>
          </w:tcPr>
          <w:p w14:paraId="3072F370" w14:textId="77777777" w:rsidR="003D1B71" w:rsidRPr="00344946" w:rsidRDefault="003D1B71">
            <w:pPr>
              <w:pStyle w:val="Platteteks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44F1E422" w14:textId="77777777" w:rsidR="003D1B71" w:rsidRPr="00344946" w:rsidRDefault="003D1B71">
            <w:pPr>
              <w:pStyle w:val="Platteteks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0EC9BB08" w14:textId="77777777" w:rsidR="003D1B71" w:rsidRPr="00344946" w:rsidRDefault="003D1B71" w:rsidP="00590471">
            <w:pPr>
              <w:pStyle w:val="Platte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C18CABD" w14:textId="77777777" w:rsidR="003D1B71" w:rsidRPr="00344946" w:rsidRDefault="003D1B71" w:rsidP="00222466"/>
        </w:tc>
      </w:tr>
      <w:tr w:rsidR="003D1B71" w:rsidRPr="00344946" w14:paraId="77D1EE85" w14:textId="77777777" w:rsidTr="003D1B71">
        <w:trPr>
          <w:trHeight w:val="543"/>
        </w:trPr>
        <w:tc>
          <w:tcPr>
            <w:tcW w:w="720" w:type="dxa"/>
          </w:tcPr>
          <w:p w14:paraId="7DECB457" w14:textId="77777777" w:rsidR="003D1B71" w:rsidRPr="00344946" w:rsidRDefault="003D1B71" w:rsidP="006D79A8">
            <w:pPr>
              <w:pStyle w:val="Informati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CCF79B8" w14:textId="77777777" w:rsidR="003D1B71" w:rsidRPr="00344946" w:rsidRDefault="003D1B71" w:rsidP="006D79A8">
            <w:pPr>
              <w:pStyle w:val="Informatie"/>
              <w:jc w:val="center"/>
              <w:rPr>
                <w:rStyle w:val="Zwaar"/>
                <w:b w:val="0"/>
                <w:bCs w:val="0"/>
                <w:color w:val="666666"/>
              </w:rPr>
            </w:pPr>
            <w:r w:rsidRPr="00344946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298A15E5" wp14:editId="3176BF5E">
                      <wp:extent cx="337185" cy="333375"/>
                      <wp:effectExtent l="0" t="0" r="5715" b="9525"/>
                      <wp:docPr id="21" name="Groep 21" descr="GPS-pictogram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Vrije vorm: Vorm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Afbeelding 23" descr="GPS-pictogra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FA0E63" id="Groep 21" o:spid="_x0000_s1026" alt="GPS-pictogram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">
                      <v:shape id="Vrije vorm: Vorm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Afbeelding 23" o:spid="_x0000_s1028" type="#_x0000_t75" alt="GPS-pictogram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-pictogram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E7D7B75" w14:textId="3CE0C7CA" w:rsidR="003D1B71" w:rsidRPr="00344946" w:rsidRDefault="00DC5F3A" w:rsidP="00380FD1">
            <w:pPr>
              <w:pStyle w:val="Informatie"/>
            </w:pPr>
            <w:r>
              <w:t>Bergambacht NL</w:t>
            </w:r>
          </w:p>
          <w:p w14:paraId="6EF61BD5" w14:textId="3F129551" w:rsidR="003D1B71" w:rsidRPr="00344946" w:rsidRDefault="003D1B71" w:rsidP="00380FD1">
            <w:pPr>
              <w:pStyle w:val="Informatie"/>
            </w:pPr>
          </w:p>
        </w:tc>
        <w:tc>
          <w:tcPr>
            <w:tcW w:w="423" w:type="dxa"/>
            <w:vMerge/>
          </w:tcPr>
          <w:p w14:paraId="72969C88" w14:textId="77777777" w:rsidR="003D1B71" w:rsidRPr="00344946" w:rsidRDefault="003D1B71" w:rsidP="00590471">
            <w:pPr>
              <w:pStyle w:val="Platte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7000BD0" w14:textId="77777777" w:rsidR="003D1B71" w:rsidRPr="00344946" w:rsidRDefault="003D1B71" w:rsidP="005801E5">
            <w:pPr>
              <w:pStyle w:val="Kop1"/>
            </w:pPr>
          </w:p>
        </w:tc>
      </w:tr>
      <w:tr w:rsidR="003D1B71" w:rsidRPr="00344946" w14:paraId="1D01BBE7" w14:textId="77777777" w:rsidTr="003D1B71">
        <w:trPr>
          <w:trHeight w:val="183"/>
        </w:trPr>
        <w:tc>
          <w:tcPr>
            <w:tcW w:w="720" w:type="dxa"/>
          </w:tcPr>
          <w:p w14:paraId="4BB85ADA" w14:textId="77777777" w:rsidR="003D1B71" w:rsidRPr="00344946" w:rsidRDefault="003D1B71" w:rsidP="00222466">
            <w:pPr>
              <w:pStyle w:val="Geenafstand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A8244D1" w14:textId="77777777" w:rsidR="003D1B71" w:rsidRPr="00344946" w:rsidRDefault="003D1B71" w:rsidP="00222466">
            <w:pPr>
              <w:pStyle w:val="Geenafstand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72970E25" w14:textId="77777777" w:rsidR="003D1B71" w:rsidRPr="00344946" w:rsidRDefault="003D1B71" w:rsidP="00590471">
            <w:pPr>
              <w:pStyle w:val="Platte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80683F9" w14:textId="77777777" w:rsidR="003D1B71" w:rsidRPr="00344946" w:rsidRDefault="003D1B71" w:rsidP="005801E5">
            <w:pPr>
              <w:pStyle w:val="Kop1"/>
            </w:pPr>
          </w:p>
        </w:tc>
      </w:tr>
      <w:tr w:rsidR="003D1B71" w:rsidRPr="00344946" w14:paraId="4CB29D8C" w14:textId="77777777" w:rsidTr="003D1B71">
        <w:trPr>
          <w:trHeight w:val="624"/>
        </w:trPr>
        <w:tc>
          <w:tcPr>
            <w:tcW w:w="720" w:type="dxa"/>
          </w:tcPr>
          <w:p w14:paraId="66925B97" w14:textId="77777777" w:rsidR="003D1B71" w:rsidRPr="00344946" w:rsidRDefault="003D1B71" w:rsidP="006D79A8">
            <w:pPr>
              <w:pStyle w:val="Informati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7D0A56C" w14:textId="77777777" w:rsidR="003D1B71" w:rsidRPr="00344946" w:rsidRDefault="003D1B71" w:rsidP="006D79A8">
            <w:pPr>
              <w:pStyle w:val="Informatie"/>
              <w:jc w:val="center"/>
              <w:rPr>
                <w:color w:val="666666"/>
              </w:rPr>
            </w:pPr>
            <w:r w:rsidRPr="00344946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3398566F" wp14:editId="7638BFA1">
                      <wp:extent cx="337820" cy="337185"/>
                      <wp:effectExtent l="0" t="0" r="5080" b="5715"/>
                      <wp:docPr id="22" name="Groep 22" descr="telefoonpictogram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Vrije vorm: Vorm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Afbeelding 28" descr="Telefoonpictogra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6BE15B" id="Groep 22" o:spid="_x0000_s1026" alt="telefoonpictogram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">
                      <v:shape id="Vrije vorm: Vorm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Afbeelding 28" o:spid="_x0000_s1028" type="#_x0000_t75" alt="Telefoonpictogram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Telefoonpictogram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A66D37C" w14:textId="0C451BF4" w:rsidR="003D1B71" w:rsidRPr="00344946" w:rsidRDefault="00760A81" w:rsidP="00380FD1">
            <w:pPr>
              <w:pStyle w:val="Informatie"/>
            </w:pPr>
            <w:r>
              <w:t>0031182</w:t>
            </w:r>
            <w:r w:rsidR="00EA7469">
              <w:t>760392</w:t>
            </w:r>
          </w:p>
        </w:tc>
        <w:tc>
          <w:tcPr>
            <w:tcW w:w="423" w:type="dxa"/>
            <w:vMerge/>
          </w:tcPr>
          <w:p w14:paraId="15CC1F2E" w14:textId="77777777" w:rsidR="003D1B71" w:rsidRPr="00344946" w:rsidRDefault="003D1B71" w:rsidP="00590471">
            <w:pPr>
              <w:pStyle w:val="Platte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2D4E719" w14:textId="77777777" w:rsidR="003D1B71" w:rsidRPr="00344946" w:rsidRDefault="003D1B71" w:rsidP="005801E5">
            <w:pPr>
              <w:pStyle w:val="Kop1"/>
            </w:pPr>
          </w:p>
        </w:tc>
      </w:tr>
      <w:tr w:rsidR="003D1B71" w:rsidRPr="00344946" w14:paraId="34CD3263" w14:textId="77777777" w:rsidTr="003D1B71">
        <w:trPr>
          <w:trHeight w:val="183"/>
        </w:trPr>
        <w:tc>
          <w:tcPr>
            <w:tcW w:w="720" w:type="dxa"/>
          </w:tcPr>
          <w:p w14:paraId="7B52DA2C" w14:textId="77777777" w:rsidR="003D1B71" w:rsidRPr="00344946" w:rsidRDefault="003D1B71" w:rsidP="00B6466C">
            <w:pPr>
              <w:pStyle w:val="Geenafstand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488D3C7" w14:textId="77777777" w:rsidR="003D1B71" w:rsidRPr="00344946" w:rsidRDefault="003D1B71" w:rsidP="00B6466C">
            <w:pPr>
              <w:pStyle w:val="Geenafstand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003154A3" w14:textId="77777777" w:rsidR="003D1B71" w:rsidRPr="00344946" w:rsidRDefault="003D1B71" w:rsidP="00590471">
            <w:pPr>
              <w:pStyle w:val="Platte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F888E6F" w14:textId="77777777" w:rsidR="003D1B71" w:rsidRPr="00344946" w:rsidRDefault="003D1B71" w:rsidP="005801E5">
            <w:pPr>
              <w:pStyle w:val="Kop1"/>
            </w:pPr>
          </w:p>
        </w:tc>
      </w:tr>
      <w:tr w:rsidR="003D1B71" w:rsidRPr="00344946" w14:paraId="2C6121B5" w14:textId="77777777" w:rsidTr="003D1B71">
        <w:trPr>
          <w:trHeight w:val="633"/>
        </w:trPr>
        <w:tc>
          <w:tcPr>
            <w:tcW w:w="720" w:type="dxa"/>
          </w:tcPr>
          <w:p w14:paraId="3F12BDC8" w14:textId="77777777" w:rsidR="003D1B71" w:rsidRPr="00344946" w:rsidRDefault="003D1B71" w:rsidP="006D79A8">
            <w:pPr>
              <w:pStyle w:val="Informati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D0775E0" w14:textId="77777777" w:rsidR="003D1B71" w:rsidRPr="00344946" w:rsidRDefault="003D1B71" w:rsidP="006D79A8">
            <w:pPr>
              <w:pStyle w:val="Informatie"/>
              <w:jc w:val="center"/>
              <w:rPr>
                <w:color w:val="666666"/>
              </w:rPr>
            </w:pPr>
            <w:r w:rsidRPr="00344946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7A1C857C" wp14:editId="3339EBF2">
                      <wp:extent cx="338455" cy="346075"/>
                      <wp:effectExtent l="0" t="0" r="4445" b="0"/>
                      <wp:docPr id="24" name="Groep 24" descr="e-mailpictogram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Vrije vorm: Vorm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Afbeelding 32" descr="E-mailpictogra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02F183" id="Groep 24" o:spid="_x0000_s1026" alt="e-mailpictogram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">
                      <v:shape id="Vrije vorm: Vorm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Afbeelding 32" o:spid="_x0000_s1028" type="#_x0000_t75" alt="E-mailpictogram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E-mailpictogram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241F282" w14:textId="7D66DE50" w:rsidR="003D1B71" w:rsidRPr="00344946" w:rsidRDefault="00760A81" w:rsidP="00380FD1">
            <w:pPr>
              <w:pStyle w:val="Informatie"/>
            </w:pPr>
            <w:r>
              <w:t>j.dejong-slagman@driestar-educatief.nl</w:t>
            </w:r>
          </w:p>
        </w:tc>
        <w:tc>
          <w:tcPr>
            <w:tcW w:w="423" w:type="dxa"/>
            <w:vMerge/>
          </w:tcPr>
          <w:p w14:paraId="270140CA" w14:textId="77777777" w:rsidR="003D1B71" w:rsidRPr="00344946" w:rsidRDefault="003D1B71" w:rsidP="00590471">
            <w:pPr>
              <w:pStyle w:val="Platte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61F5DDF" w14:textId="77777777" w:rsidR="003D1B71" w:rsidRPr="00344946" w:rsidRDefault="003D1B71" w:rsidP="005801E5">
            <w:pPr>
              <w:pStyle w:val="Kop1"/>
            </w:pPr>
          </w:p>
        </w:tc>
      </w:tr>
      <w:tr w:rsidR="003D1B71" w:rsidRPr="00344946" w14:paraId="6F692207" w14:textId="77777777" w:rsidTr="003D1B71">
        <w:trPr>
          <w:trHeight w:val="174"/>
        </w:trPr>
        <w:tc>
          <w:tcPr>
            <w:tcW w:w="720" w:type="dxa"/>
          </w:tcPr>
          <w:p w14:paraId="2556F399" w14:textId="77777777" w:rsidR="003D1B71" w:rsidRPr="00344946" w:rsidRDefault="003D1B71" w:rsidP="00B6466C">
            <w:pPr>
              <w:pStyle w:val="Geenafstand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3CBFC11" w14:textId="77777777" w:rsidR="003D1B71" w:rsidRPr="00344946" w:rsidRDefault="003D1B71" w:rsidP="00B6466C">
            <w:pPr>
              <w:pStyle w:val="Geenafstand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1391D698" w14:textId="77777777" w:rsidR="003D1B71" w:rsidRPr="00344946" w:rsidRDefault="003D1B71" w:rsidP="00590471">
            <w:pPr>
              <w:pStyle w:val="Platte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CE24475" w14:textId="77777777" w:rsidR="003D1B71" w:rsidRPr="00344946" w:rsidRDefault="003D1B71" w:rsidP="005801E5">
            <w:pPr>
              <w:pStyle w:val="Kop1"/>
            </w:pPr>
          </w:p>
        </w:tc>
      </w:tr>
      <w:tr w:rsidR="003D1B71" w:rsidRPr="00344946" w14:paraId="1569519B" w14:textId="77777777" w:rsidTr="003D1B71">
        <w:trPr>
          <w:trHeight w:val="633"/>
        </w:trPr>
        <w:tc>
          <w:tcPr>
            <w:tcW w:w="720" w:type="dxa"/>
          </w:tcPr>
          <w:p w14:paraId="2F4B6B78" w14:textId="77777777" w:rsidR="003D1B71" w:rsidRPr="00344946" w:rsidRDefault="003D1B71" w:rsidP="006D79A8">
            <w:pPr>
              <w:pStyle w:val="Informati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B66970F" w14:textId="4DFE5AC0" w:rsidR="003D1B71" w:rsidRPr="00344946" w:rsidRDefault="003D1B71" w:rsidP="006D79A8">
            <w:pPr>
              <w:pStyle w:val="Informatie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29BE0AB2" w14:textId="19EE35A9" w:rsidR="003D1B71" w:rsidRPr="00344946" w:rsidRDefault="003D1B71" w:rsidP="00380FD1">
            <w:pPr>
              <w:pStyle w:val="Informatie"/>
            </w:pPr>
          </w:p>
        </w:tc>
        <w:tc>
          <w:tcPr>
            <w:tcW w:w="423" w:type="dxa"/>
            <w:vMerge/>
          </w:tcPr>
          <w:p w14:paraId="7AAD0608" w14:textId="77777777" w:rsidR="003D1B71" w:rsidRPr="00344946" w:rsidRDefault="003D1B71" w:rsidP="00A14C79">
            <w:pPr>
              <w:pStyle w:val="Informatie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ACD6A06" w14:textId="77777777" w:rsidR="003D1B71" w:rsidRPr="00344946" w:rsidRDefault="003D1B71" w:rsidP="005801E5">
            <w:pPr>
              <w:pStyle w:val="Kop1"/>
            </w:pPr>
          </w:p>
        </w:tc>
      </w:tr>
      <w:tr w:rsidR="003D1B71" w:rsidRPr="00344946" w14:paraId="73C61C2C" w14:textId="77777777" w:rsidTr="003D1B71">
        <w:trPr>
          <w:trHeight w:val="2448"/>
        </w:trPr>
        <w:tc>
          <w:tcPr>
            <w:tcW w:w="720" w:type="dxa"/>
          </w:tcPr>
          <w:p w14:paraId="046C7098" w14:textId="77777777" w:rsidR="003D1B71" w:rsidRPr="00344946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4F281D0F" w14:textId="77777777" w:rsidR="003D1B71" w:rsidRPr="00344946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14:paraId="50EF97DF" w14:textId="77777777" w:rsidR="003D1B71" w:rsidRPr="00344946" w:rsidRDefault="003D1B71" w:rsidP="00222466"/>
        </w:tc>
        <w:tc>
          <w:tcPr>
            <w:tcW w:w="6607" w:type="dxa"/>
            <w:vMerge/>
          </w:tcPr>
          <w:p w14:paraId="12A23489" w14:textId="77777777" w:rsidR="003D1B71" w:rsidRPr="00344946" w:rsidRDefault="003D1B71" w:rsidP="00222466"/>
        </w:tc>
      </w:tr>
    </w:tbl>
    <w:p w14:paraId="1233AADD" w14:textId="77777777" w:rsidR="007F5B63" w:rsidRPr="00344946" w:rsidRDefault="007F5B63" w:rsidP="006D79A8">
      <w:pPr>
        <w:pStyle w:val="Plattetekst"/>
      </w:pPr>
    </w:p>
    <w:sectPr w:rsidR="007F5B63" w:rsidRPr="00344946" w:rsidSect="00344946">
      <w:headerReference w:type="default" r:id="rId17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9E783B" w14:textId="77777777" w:rsidR="009D4997" w:rsidRDefault="009D4997" w:rsidP="00590471">
      <w:r>
        <w:separator/>
      </w:r>
    </w:p>
  </w:endnote>
  <w:endnote w:type="continuationSeparator" w:id="0">
    <w:p w14:paraId="120BB408" w14:textId="77777777" w:rsidR="009D4997" w:rsidRDefault="009D4997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494932" w14:textId="77777777" w:rsidR="009D4997" w:rsidRDefault="009D4997" w:rsidP="00590471">
      <w:r>
        <w:separator/>
      </w:r>
    </w:p>
  </w:footnote>
  <w:footnote w:type="continuationSeparator" w:id="0">
    <w:p w14:paraId="295DD324" w14:textId="77777777" w:rsidR="009D4997" w:rsidRDefault="009D4997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00C42" w14:textId="77777777" w:rsidR="00590471" w:rsidRPr="00344946" w:rsidRDefault="00310F17" w:rsidP="00060042">
    <w:pPr>
      <w:pStyle w:val="Plattetekst"/>
    </w:pPr>
    <w:r w:rsidRPr="00344946">
      <w:rPr>
        <w:noProof/>
        <w:lang w:val="en-US" w:eastAsia="zh-CN" w:bidi="th-T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C7A3663" wp14:editId="37854F27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e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e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Vrije vorm: Vorm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rije vorm: Vorm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hthoek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e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Vrije vorm: Vorm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rije vorm: Vorm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Vrije vorm: Vorm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rije vorm: Vorm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rije vorm: Vorm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rije vorm: Vorm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735F18" id="Groep 26" o:spid="_x0000_s1026" alt="&quot;&quot;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">
              <v:group id="Groe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Vrije vorm: Vorm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hthoek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e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Vrije vorm: Vorm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344946">
      <w:rPr>
        <w:noProof/>
        <w:lang w:bidi="nl-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2BA8010"/>
    <w:lvl w:ilvl="0">
      <w:start w:val="1"/>
      <w:numFmt w:val="decimal"/>
      <w:pStyle w:val="Lijstnummering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60BD04"/>
    <w:lvl w:ilvl="0">
      <w:start w:val="1"/>
      <w:numFmt w:val="decimal"/>
      <w:pStyle w:val="Lijstnummering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B2452E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DFC97CE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684AA74"/>
    <w:lvl w:ilvl="0">
      <w:start w:val="1"/>
      <w:numFmt w:val="bullet"/>
      <w:pStyle w:val="Lijstopsomtek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688A1A"/>
    <w:lvl w:ilvl="0">
      <w:start w:val="1"/>
      <w:numFmt w:val="bullet"/>
      <w:pStyle w:val="Lijstopsomtek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8A5B4E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006518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558C1E4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06D5EB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Lijstaline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255E31"/>
    <w:multiLevelType w:val="multilevel"/>
    <w:tmpl w:val="04090023"/>
    <w:styleLink w:val="Artikelsectie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5B8F570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79723138">
    <w:abstractNumId w:val="10"/>
  </w:num>
  <w:num w:numId="2" w16cid:durableId="1443576244">
    <w:abstractNumId w:val="12"/>
  </w:num>
  <w:num w:numId="3" w16cid:durableId="927348526">
    <w:abstractNumId w:val="9"/>
  </w:num>
  <w:num w:numId="4" w16cid:durableId="1474711554">
    <w:abstractNumId w:val="14"/>
  </w:num>
  <w:num w:numId="5" w16cid:durableId="902453146">
    <w:abstractNumId w:val="11"/>
  </w:num>
  <w:num w:numId="6" w16cid:durableId="1101492040">
    <w:abstractNumId w:val="8"/>
  </w:num>
  <w:num w:numId="7" w16cid:durableId="517961420">
    <w:abstractNumId w:val="3"/>
  </w:num>
  <w:num w:numId="8" w16cid:durableId="246498860">
    <w:abstractNumId w:val="2"/>
  </w:num>
  <w:num w:numId="9" w16cid:durableId="1008674379">
    <w:abstractNumId w:val="1"/>
  </w:num>
  <w:num w:numId="10" w16cid:durableId="984356799">
    <w:abstractNumId w:val="0"/>
  </w:num>
  <w:num w:numId="11" w16cid:durableId="1636368822">
    <w:abstractNumId w:val="7"/>
  </w:num>
  <w:num w:numId="12" w16cid:durableId="780344895">
    <w:abstractNumId w:val="6"/>
  </w:num>
  <w:num w:numId="13" w16cid:durableId="1481577670">
    <w:abstractNumId w:val="5"/>
  </w:num>
  <w:num w:numId="14" w16cid:durableId="71127224">
    <w:abstractNumId w:val="4"/>
  </w:num>
  <w:num w:numId="15" w16cid:durableId="142830507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997"/>
    <w:rsid w:val="00060042"/>
    <w:rsid w:val="00083FBE"/>
    <w:rsid w:val="0008685D"/>
    <w:rsid w:val="00090860"/>
    <w:rsid w:val="00112FD7"/>
    <w:rsid w:val="00150ABD"/>
    <w:rsid w:val="001946FC"/>
    <w:rsid w:val="00222466"/>
    <w:rsid w:val="00247254"/>
    <w:rsid w:val="0024753C"/>
    <w:rsid w:val="00276026"/>
    <w:rsid w:val="00296E1F"/>
    <w:rsid w:val="002B4549"/>
    <w:rsid w:val="002F5473"/>
    <w:rsid w:val="00310F17"/>
    <w:rsid w:val="0031303D"/>
    <w:rsid w:val="00322A46"/>
    <w:rsid w:val="003326CB"/>
    <w:rsid w:val="00344946"/>
    <w:rsid w:val="00353B60"/>
    <w:rsid w:val="00376291"/>
    <w:rsid w:val="00380FD1"/>
    <w:rsid w:val="00383D02"/>
    <w:rsid w:val="00385DE7"/>
    <w:rsid w:val="003D1B71"/>
    <w:rsid w:val="00461004"/>
    <w:rsid w:val="00485F64"/>
    <w:rsid w:val="00486A72"/>
    <w:rsid w:val="004A5F23"/>
    <w:rsid w:val="004C5680"/>
    <w:rsid w:val="004E158A"/>
    <w:rsid w:val="004F46B9"/>
    <w:rsid w:val="00515EE5"/>
    <w:rsid w:val="00565C77"/>
    <w:rsid w:val="0056708E"/>
    <w:rsid w:val="0056760B"/>
    <w:rsid w:val="005801E5"/>
    <w:rsid w:val="00590471"/>
    <w:rsid w:val="005B7679"/>
    <w:rsid w:val="005D01FA"/>
    <w:rsid w:val="005E4436"/>
    <w:rsid w:val="00653E17"/>
    <w:rsid w:val="00655438"/>
    <w:rsid w:val="006A08E8"/>
    <w:rsid w:val="006D79A8"/>
    <w:rsid w:val="0072353B"/>
    <w:rsid w:val="007575B6"/>
    <w:rsid w:val="00760A81"/>
    <w:rsid w:val="007723C4"/>
    <w:rsid w:val="007B3C81"/>
    <w:rsid w:val="007B42E6"/>
    <w:rsid w:val="007D67CA"/>
    <w:rsid w:val="007E668F"/>
    <w:rsid w:val="007F5B63"/>
    <w:rsid w:val="00803A0A"/>
    <w:rsid w:val="00846CB9"/>
    <w:rsid w:val="008566AA"/>
    <w:rsid w:val="0086298C"/>
    <w:rsid w:val="00863EA0"/>
    <w:rsid w:val="00871FD7"/>
    <w:rsid w:val="008A1E6E"/>
    <w:rsid w:val="008C024F"/>
    <w:rsid w:val="008C2CFC"/>
    <w:rsid w:val="00912DC8"/>
    <w:rsid w:val="009475DC"/>
    <w:rsid w:val="009679F3"/>
    <w:rsid w:val="00967B93"/>
    <w:rsid w:val="009C1C72"/>
    <w:rsid w:val="009D090F"/>
    <w:rsid w:val="009D4997"/>
    <w:rsid w:val="00A31464"/>
    <w:rsid w:val="00A31B16"/>
    <w:rsid w:val="00A33613"/>
    <w:rsid w:val="00A47A8D"/>
    <w:rsid w:val="00A47E13"/>
    <w:rsid w:val="00AB74C0"/>
    <w:rsid w:val="00AC6C7E"/>
    <w:rsid w:val="00AE5578"/>
    <w:rsid w:val="00B4158A"/>
    <w:rsid w:val="00B6466C"/>
    <w:rsid w:val="00BB1B5D"/>
    <w:rsid w:val="00BC22C7"/>
    <w:rsid w:val="00BD195A"/>
    <w:rsid w:val="00C07240"/>
    <w:rsid w:val="00C14078"/>
    <w:rsid w:val="00C94D25"/>
    <w:rsid w:val="00CE1E3D"/>
    <w:rsid w:val="00D053FA"/>
    <w:rsid w:val="00D11F3B"/>
    <w:rsid w:val="00DC3F0A"/>
    <w:rsid w:val="00DC5F3A"/>
    <w:rsid w:val="00DD3D5E"/>
    <w:rsid w:val="00E26AED"/>
    <w:rsid w:val="00E35A0F"/>
    <w:rsid w:val="00E73AB8"/>
    <w:rsid w:val="00E90A60"/>
    <w:rsid w:val="00EA7469"/>
    <w:rsid w:val="00ED47F7"/>
    <w:rsid w:val="00EE7E09"/>
    <w:rsid w:val="00EF7E50"/>
    <w:rsid w:val="00F0223C"/>
    <w:rsid w:val="00F273A6"/>
    <w:rsid w:val="00F3235D"/>
    <w:rsid w:val="00F32393"/>
    <w:rsid w:val="00F62CBE"/>
    <w:rsid w:val="00F878BD"/>
    <w:rsid w:val="00FD75BB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1CF907"/>
  <w14:defaultImageDpi w14:val="96"/>
  <w15:docId w15:val="{3D4D3DC6-F50D-428E-886A-6ECEFABB0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rsid w:val="00344946"/>
    <w:pPr>
      <w:widowControl w:val="0"/>
      <w:autoSpaceDE w:val="0"/>
      <w:autoSpaceDN w:val="0"/>
      <w:adjustRightInd w:val="0"/>
      <w:spacing w:line="216" w:lineRule="auto"/>
    </w:pPr>
    <w:rPr>
      <w:rFonts w:ascii="Calibri" w:hAnsi="Calibri" w:cs="Calibri"/>
    </w:rPr>
  </w:style>
  <w:style w:type="paragraph" w:styleId="Kop1">
    <w:name w:val="heading 1"/>
    <w:basedOn w:val="Standaard"/>
    <w:next w:val="Standaard"/>
    <w:link w:val="Kop1Char"/>
    <w:uiPriority w:val="9"/>
    <w:qFormat/>
    <w:rsid w:val="0031303D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Kop2">
    <w:name w:val="heading 2"/>
    <w:basedOn w:val="Standaard"/>
    <w:next w:val="Standaard"/>
    <w:link w:val="Kop2Char"/>
    <w:uiPriority w:val="9"/>
    <w:rsid w:val="0031303D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1303D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1303D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1303D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1303D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1303D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1303D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1303D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uiPriority w:val="1"/>
    <w:semiHidden/>
    <w:qFormat/>
    <w:rsid w:val="0031303D"/>
    <w:rPr>
      <w:sz w:val="20"/>
      <w:szCs w:val="20"/>
    </w:rPr>
  </w:style>
  <w:style w:type="character" w:customStyle="1" w:styleId="PlattetekstChar">
    <w:name w:val="Platte tekst Char"/>
    <w:basedOn w:val="Standaardalinea-lettertype"/>
    <w:link w:val="Plattetekst"/>
    <w:uiPriority w:val="1"/>
    <w:semiHidden/>
    <w:rsid w:val="0031303D"/>
    <w:rPr>
      <w:rFonts w:ascii="Calibri" w:hAnsi="Calibri" w:cs="Calibri"/>
      <w:sz w:val="20"/>
      <w:szCs w:val="20"/>
    </w:rPr>
  </w:style>
  <w:style w:type="character" w:customStyle="1" w:styleId="Kop1Char">
    <w:name w:val="Kop 1 Char"/>
    <w:basedOn w:val="Standaardalinea-lettertype"/>
    <w:link w:val="Kop1"/>
    <w:uiPriority w:val="9"/>
    <w:rsid w:val="0031303D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jstalinea">
    <w:name w:val="List Paragraph"/>
    <w:basedOn w:val="Plattetekst"/>
    <w:uiPriority w:val="1"/>
    <w:semiHidden/>
    <w:qFormat/>
    <w:rsid w:val="0031303D"/>
    <w:pPr>
      <w:numPr>
        <w:numId w:val="2"/>
      </w:numPr>
      <w:spacing w:after="120"/>
    </w:pPr>
    <w:rPr>
      <w:szCs w:val="24"/>
    </w:rPr>
  </w:style>
  <w:style w:type="paragraph" w:customStyle="1" w:styleId="Tabelalinea">
    <w:name w:val="Tabelalinea"/>
    <w:basedOn w:val="Standaard"/>
    <w:uiPriority w:val="1"/>
    <w:semiHidden/>
    <w:rsid w:val="0031303D"/>
    <w:rPr>
      <w:rFonts w:ascii="Times New Roman" w:hAnsi="Times New Roman"/>
      <w:sz w:val="24"/>
      <w:szCs w:val="24"/>
    </w:rPr>
  </w:style>
  <w:style w:type="paragraph" w:styleId="Koptekst">
    <w:name w:val="header"/>
    <w:basedOn w:val="Standaard"/>
    <w:link w:val="KoptekstChar"/>
    <w:uiPriority w:val="99"/>
    <w:semiHidden/>
    <w:rsid w:val="0031303D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31303D"/>
    <w:rPr>
      <w:rFonts w:ascii="Calibri" w:hAnsi="Calibri" w:cs="Calibri"/>
    </w:rPr>
  </w:style>
  <w:style w:type="paragraph" w:styleId="Voettekst">
    <w:name w:val="footer"/>
    <w:basedOn w:val="Standaard"/>
    <w:link w:val="VoettekstChar"/>
    <w:uiPriority w:val="99"/>
    <w:semiHidden/>
    <w:rsid w:val="0031303D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31303D"/>
    <w:rPr>
      <w:rFonts w:ascii="Calibri" w:hAnsi="Calibri" w:cs="Calibri"/>
    </w:rPr>
  </w:style>
  <w:style w:type="table" w:styleId="Tabelraster">
    <w:name w:val="Table Grid"/>
    <w:basedOn w:val="Standaardtabel"/>
    <w:uiPriority w:val="39"/>
    <w:rsid w:val="003130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Plattetekst"/>
    <w:next w:val="Standaard"/>
    <w:link w:val="TitelChar"/>
    <w:uiPriority w:val="10"/>
    <w:qFormat/>
    <w:rsid w:val="0031303D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elChar">
    <w:name w:val="Titel Char"/>
    <w:basedOn w:val="Standaardalinea-lettertype"/>
    <w:link w:val="Titel"/>
    <w:uiPriority w:val="10"/>
    <w:rsid w:val="0031303D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e">
    <w:name w:val="Informatie"/>
    <w:basedOn w:val="Plattetekst"/>
    <w:uiPriority w:val="1"/>
    <w:qFormat/>
    <w:rsid w:val="0031303D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ums">
    <w:name w:val="Datums"/>
    <w:basedOn w:val="Plattetekst"/>
    <w:qFormat/>
    <w:rsid w:val="0031303D"/>
    <w:pPr>
      <w:kinsoku w:val="0"/>
      <w:overflowPunct w:val="0"/>
    </w:pPr>
    <w:rPr>
      <w:b/>
      <w:color w:val="000000" w:themeColor="text1"/>
      <w:sz w:val="18"/>
    </w:rPr>
  </w:style>
  <w:style w:type="character" w:styleId="Zwaar">
    <w:name w:val="Strong"/>
    <w:basedOn w:val="Standaardalinea-lettertype"/>
    <w:uiPriority w:val="22"/>
    <w:qFormat/>
    <w:rsid w:val="0031303D"/>
    <w:rPr>
      <w:rFonts w:ascii="Calibri" w:hAnsi="Calibri" w:cs="Calibri"/>
      <w:b/>
      <w:bCs/>
      <w:color w:val="666666" w:themeColor="accent4"/>
    </w:rPr>
  </w:style>
  <w:style w:type="character" w:styleId="Tekstvantijdelijkeaanduiding">
    <w:name w:val="Placeholder Text"/>
    <w:basedOn w:val="Standaardalinea-lettertype"/>
    <w:uiPriority w:val="99"/>
    <w:semiHidden/>
    <w:rsid w:val="0031303D"/>
    <w:rPr>
      <w:rFonts w:ascii="Calibri" w:hAnsi="Calibri" w:cs="Calibri"/>
      <w:color w:val="808080"/>
    </w:rPr>
  </w:style>
  <w:style w:type="paragraph" w:styleId="Datum">
    <w:name w:val="Date"/>
    <w:basedOn w:val="Standaard"/>
    <w:next w:val="Standaard"/>
    <w:link w:val="DatumChar"/>
    <w:uiPriority w:val="99"/>
    <w:rsid w:val="0031303D"/>
    <w:pPr>
      <w:spacing w:line="480" w:lineRule="auto"/>
    </w:pPr>
  </w:style>
  <w:style w:type="character" w:customStyle="1" w:styleId="DatumChar">
    <w:name w:val="Datum Char"/>
    <w:basedOn w:val="Standaardalinea-lettertype"/>
    <w:link w:val="Datum"/>
    <w:uiPriority w:val="99"/>
    <w:rsid w:val="0031303D"/>
    <w:rPr>
      <w:rFonts w:ascii="Calibri" w:hAnsi="Calibri" w:cs="Calibri"/>
    </w:rPr>
  </w:style>
  <w:style w:type="paragraph" w:styleId="Geenafstand">
    <w:name w:val="No Spacing"/>
    <w:uiPriority w:val="1"/>
    <w:rsid w:val="0031303D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Kop2Char">
    <w:name w:val="Kop 2 Char"/>
    <w:basedOn w:val="Standaardalinea-lettertype"/>
    <w:link w:val="Kop2"/>
    <w:uiPriority w:val="9"/>
    <w:rsid w:val="0031303D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Werkervaring">
    <w:name w:val="Werkervaring"/>
    <w:basedOn w:val="Standaard"/>
    <w:qFormat/>
    <w:rsid w:val="0031303D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jstopsomteken">
    <w:name w:val="List Bullet"/>
    <w:basedOn w:val="Standaard"/>
    <w:uiPriority w:val="99"/>
    <w:rsid w:val="0031303D"/>
    <w:pPr>
      <w:numPr>
        <w:numId w:val="3"/>
      </w:numPr>
      <w:contextualSpacing/>
    </w:pPr>
  </w:style>
  <w:style w:type="paragraph" w:customStyle="1" w:styleId="Naamonderwijsinstelling">
    <w:name w:val="Naam onderwijsinstelling"/>
    <w:basedOn w:val="Standaard"/>
    <w:uiPriority w:val="1"/>
    <w:rsid w:val="0031303D"/>
    <w:rPr>
      <w:b/>
    </w:rPr>
  </w:style>
  <w:style w:type="character" w:customStyle="1" w:styleId="Vermelding1">
    <w:name w:val="Vermelding1"/>
    <w:basedOn w:val="Standaardalinea-lettertype"/>
    <w:uiPriority w:val="99"/>
    <w:semiHidden/>
    <w:unhideWhenUsed/>
    <w:rsid w:val="0031303D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Geenlijst"/>
    <w:uiPriority w:val="99"/>
    <w:semiHidden/>
    <w:unhideWhenUsed/>
    <w:rsid w:val="0031303D"/>
    <w:pPr>
      <w:numPr>
        <w:numId w:val="4"/>
      </w:numPr>
    </w:pPr>
  </w:style>
  <w:style w:type="numbering" w:styleId="1ai">
    <w:name w:val="Outline List 1"/>
    <w:basedOn w:val="Geenlijst"/>
    <w:uiPriority w:val="99"/>
    <w:semiHidden/>
    <w:unhideWhenUsed/>
    <w:rsid w:val="0031303D"/>
    <w:pPr>
      <w:numPr>
        <w:numId w:val="5"/>
      </w:numPr>
    </w:pPr>
  </w:style>
  <w:style w:type="character" w:styleId="HTMLCode">
    <w:name w:val="HTML Code"/>
    <w:basedOn w:val="Standaardalinea-lettertype"/>
    <w:uiPriority w:val="99"/>
    <w:semiHidden/>
    <w:unhideWhenUsed/>
    <w:rsid w:val="0031303D"/>
    <w:rPr>
      <w:rFonts w:ascii="Consolas" w:hAnsi="Consolas" w:cs="Calibri"/>
      <w:sz w:val="20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31303D"/>
    <w:rPr>
      <w:rFonts w:ascii="Calibri" w:hAnsi="Calibri" w:cs="Calibri"/>
      <w:i/>
      <w:iCs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31303D"/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31303D"/>
    <w:rPr>
      <w:rFonts w:ascii="Calibri" w:hAnsi="Calibri" w:cs="Calibri"/>
      <w:i/>
      <w:iCs/>
    </w:rPr>
  </w:style>
  <w:style w:type="character" w:styleId="HTMLDefinition">
    <w:name w:val="HTML Definition"/>
    <w:basedOn w:val="Standaardalinea-lettertype"/>
    <w:uiPriority w:val="99"/>
    <w:semiHidden/>
    <w:unhideWhenUsed/>
    <w:rsid w:val="0031303D"/>
    <w:rPr>
      <w:rFonts w:ascii="Calibri" w:hAnsi="Calibri" w:cs="Calibri"/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31303D"/>
    <w:rPr>
      <w:rFonts w:ascii="Calibri" w:hAnsi="Calibri" w:cs="Calibri"/>
      <w:i/>
      <w:iCs/>
    </w:rPr>
  </w:style>
  <w:style w:type="character" w:styleId="HTML-schrijfmachine">
    <w:name w:val="HTML Typewriter"/>
    <w:basedOn w:val="Standaardalinea-lettertype"/>
    <w:uiPriority w:val="99"/>
    <w:semiHidden/>
    <w:unhideWhenUsed/>
    <w:rsid w:val="0031303D"/>
    <w:rPr>
      <w:rFonts w:ascii="Consolas" w:hAnsi="Consolas" w:cs="Calibri"/>
      <w:sz w:val="20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31303D"/>
    <w:rPr>
      <w:rFonts w:ascii="Consolas" w:hAnsi="Consolas" w:cs="Calibri"/>
      <w:sz w:val="24"/>
      <w:szCs w:val="24"/>
    </w:rPr>
  </w:style>
  <w:style w:type="character" w:styleId="HTML-acroniem">
    <w:name w:val="HTML Acronym"/>
    <w:basedOn w:val="Standaardalinea-lettertype"/>
    <w:uiPriority w:val="99"/>
    <w:semiHidden/>
    <w:unhideWhenUsed/>
    <w:rsid w:val="0031303D"/>
    <w:rPr>
      <w:rFonts w:ascii="Calibri" w:hAnsi="Calibri" w:cs="Calibri"/>
    </w:rPr>
  </w:style>
  <w:style w:type="character" w:styleId="HTML-toetsenbord">
    <w:name w:val="HTML Keyboard"/>
    <w:basedOn w:val="Standaardalinea-lettertype"/>
    <w:uiPriority w:val="99"/>
    <w:semiHidden/>
    <w:unhideWhenUsed/>
    <w:rsid w:val="0031303D"/>
    <w:rPr>
      <w:rFonts w:ascii="Consolas" w:hAnsi="Consolas" w:cs="Calibri"/>
      <w:sz w:val="20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31303D"/>
    <w:rPr>
      <w:rFonts w:ascii="Consolas" w:hAnsi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31303D"/>
    <w:rPr>
      <w:rFonts w:ascii="Consolas" w:hAnsi="Consolas" w:cs="Calibri"/>
      <w:sz w:val="20"/>
      <w:szCs w:val="20"/>
    </w:rPr>
  </w:style>
  <w:style w:type="paragraph" w:styleId="Inhopg1">
    <w:name w:val="toc 1"/>
    <w:basedOn w:val="Standaard"/>
    <w:next w:val="Standaard"/>
    <w:autoRedefine/>
    <w:uiPriority w:val="39"/>
    <w:semiHidden/>
    <w:unhideWhenUsed/>
    <w:rsid w:val="0031303D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31303D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31303D"/>
    <w:pPr>
      <w:spacing w:after="100"/>
      <w:ind w:left="440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31303D"/>
    <w:pPr>
      <w:spacing w:after="100"/>
      <w:ind w:left="66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31303D"/>
    <w:pPr>
      <w:spacing w:after="100"/>
      <w:ind w:left="88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31303D"/>
    <w:pPr>
      <w:spacing w:after="100"/>
      <w:ind w:left="110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31303D"/>
    <w:pPr>
      <w:spacing w:after="100"/>
      <w:ind w:left="132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31303D"/>
    <w:pPr>
      <w:spacing w:after="100"/>
      <w:ind w:left="154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31303D"/>
    <w:pPr>
      <w:spacing w:after="100"/>
      <w:ind w:left="1760"/>
    </w:p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31303D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Subtieleverwijzing">
    <w:name w:val="Subtle Reference"/>
    <w:basedOn w:val="Standaardalinea-lettertype"/>
    <w:uiPriority w:val="31"/>
    <w:semiHidden/>
    <w:rsid w:val="0031303D"/>
    <w:rPr>
      <w:rFonts w:ascii="Calibri" w:hAnsi="Calibri" w:cs="Calibri"/>
      <w:smallCaps/>
      <w:color w:val="5A5A5A" w:themeColor="text1" w:themeTint="A5"/>
    </w:rPr>
  </w:style>
  <w:style w:type="character" w:styleId="Subtielebenadrukking">
    <w:name w:val="Subtle Emphasis"/>
    <w:basedOn w:val="Standaardalinea-lettertype"/>
    <w:uiPriority w:val="19"/>
    <w:semiHidden/>
    <w:rsid w:val="0031303D"/>
    <w:rPr>
      <w:rFonts w:ascii="Calibri" w:hAnsi="Calibri" w:cs="Calibri"/>
      <w:i/>
      <w:iCs/>
      <w:color w:val="404040" w:themeColor="text1" w:themeTint="BF"/>
    </w:rPr>
  </w:style>
  <w:style w:type="table" w:styleId="Professioneletabel">
    <w:name w:val="Table Professional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31303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semiHidden/>
    <w:unhideWhenUsed/>
    <w:rsid w:val="0031303D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31303D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31303D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31303D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31303D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31303D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313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semiHidden/>
    <w:unhideWhenUsed/>
    <w:rsid w:val="00313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313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313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313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313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313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raster1">
    <w:name w:val="Medium Grid 1"/>
    <w:basedOn w:val="Standaardtabel"/>
    <w:uiPriority w:val="67"/>
    <w:semiHidden/>
    <w:unhideWhenUsed/>
    <w:rsid w:val="0031303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31303D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31303D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31303D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31303D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31303D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31303D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313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313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313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313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313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313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313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e">
    <w:name w:val="Bibliography"/>
    <w:basedOn w:val="Standaard"/>
    <w:next w:val="Standaard"/>
    <w:uiPriority w:val="37"/>
    <w:semiHidden/>
    <w:unhideWhenUsed/>
    <w:rsid w:val="0031303D"/>
  </w:style>
  <w:style w:type="character" w:styleId="Titelvanboek">
    <w:name w:val="Book Title"/>
    <w:basedOn w:val="Standaardalinea-lettertype"/>
    <w:uiPriority w:val="33"/>
    <w:semiHidden/>
    <w:rsid w:val="0031303D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Standaardalinea-lettertype"/>
    <w:uiPriority w:val="99"/>
    <w:semiHidden/>
    <w:unhideWhenUsed/>
    <w:rsid w:val="0031303D"/>
    <w:rPr>
      <w:rFonts w:ascii="Calibri" w:hAnsi="Calibri" w:cs="Calibri"/>
      <w:color w:val="2B579A"/>
      <w:shd w:val="clear" w:color="auto" w:fill="E1DFDD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31303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31303D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etabel">
    <w:name w:val="Table Elegant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jst">
    <w:name w:val="List"/>
    <w:basedOn w:val="Standaard"/>
    <w:uiPriority w:val="99"/>
    <w:semiHidden/>
    <w:unhideWhenUsed/>
    <w:rsid w:val="0031303D"/>
    <w:pPr>
      <w:ind w:left="360" w:hanging="360"/>
      <w:contextualSpacing/>
    </w:pPr>
  </w:style>
  <w:style w:type="paragraph" w:styleId="Lijst2">
    <w:name w:val="List 2"/>
    <w:basedOn w:val="Standaard"/>
    <w:uiPriority w:val="99"/>
    <w:semiHidden/>
    <w:unhideWhenUsed/>
    <w:rsid w:val="0031303D"/>
    <w:pPr>
      <w:ind w:left="720" w:hanging="360"/>
      <w:contextualSpacing/>
    </w:pPr>
  </w:style>
  <w:style w:type="paragraph" w:styleId="Lijst3">
    <w:name w:val="List 3"/>
    <w:basedOn w:val="Standaard"/>
    <w:uiPriority w:val="99"/>
    <w:semiHidden/>
    <w:unhideWhenUsed/>
    <w:rsid w:val="0031303D"/>
    <w:pPr>
      <w:ind w:left="1080" w:hanging="360"/>
      <w:contextualSpacing/>
    </w:pPr>
  </w:style>
  <w:style w:type="paragraph" w:styleId="Lijst4">
    <w:name w:val="List 4"/>
    <w:basedOn w:val="Standaard"/>
    <w:uiPriority w:val="99"/>
    <w:semiHidden/>
    <w:unhideWhenUsed/>
    <w:rsid w:val="0031303D"/>
    <w:pPr>
      <w:ind w:left="1440" w:hanging="360"/>
      <w:contextualSpacing/>
    </w:pPr>
  </w:style>
  <w:style w:type="paragraph" w:styleId="Lijst5">
    <w:name w:val="List 5"/>
    <w:basedOn w:val="Standaard"/>
    <w:uiPriority w:val="99"/>
    <w:semiHidden/>
    <w:unhideWhenUsed/>
    <w:rsid w:val="0031303D"/>
    <w:pPr>
      <w:ind w:left="1800" w:hanging="360"/>
      <w:contextualSpacing/>
    </w:pPr>
  </w:style>
  <w:style w:type="table" w:styleId="Tabellijst1">
    <w:name w:val="Table List 1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jstvoortzetting">
    <w:name w:val="List Continue"/>
    <w:basedOn w:val="Standaard"/>
    <w:uiPriority w:val="99"/>
    <w:semiHidden/>
    <w:unhideWhenUsed/>
    <w:rsid w:val="0031303D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31303D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31303D"/>
    <w:pPr>
      <w:spacing w:after="120"/>
      <w:ind w:left="1080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31303D"/>
    <w:pPr>
      <w:spacing w:after="120"/>
      <w:ind w:left="1440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31303D"/>
    <w:pPr>
      <w:spacing w:after="120"/>
      <w:ind w:left="1800"/>
      <w:contextualSpacing/>
    </w:pPr>
  </w:style>
  <w:style w:type="paragraph" w:styleId="Lijstnummering">
    <w:name w:val="List Number"/>
    <w:basedOn w:val="Standaard"/>
    <w:uiPriority w:val="99"/>
    <w:semiHidden/>
    <w:unhideWhenUsed/>
    <w:rsid w:val="0031303D"/>
    <w:pPr>
      <w:numPr>
        <w:numId w:val="6"/>
      </w:numPr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31303D"/>
    <w:pPr>
      <w:numPr>
        <w:numId w:val="7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31303D"/>
    <w:pPr>
      <w:numPr>
        <w:numId w:val="8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31303D"/>
    <w:pPr>
      <w:numPr>
        <w:numId w:val="9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31303D"/>
    <w:pPr>
      <w:numPr>
        <w:numId w:val="10"/>
      </w:numPr>
      <w:contextualSpacing/>
    </w:pPr>
  </w:style>
  <w:style w:type="paragraph" w:styleId="Lijstopsomteken2">
    <w:name w:val="List Bullet 2"/>
    <w:basedOn w:val="Standaard"/>
    <w:uiPriority w:val="99"/>
    <w:semiHidden/>
    <w:unhideWhenUsed/>
    <w:rsid w:val="0031303D"/>
    <w:pPr>
      <w:numPr>
        <w:numId w:val="11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31303D"/>
    <w:pPr>
      <w:numPr>
        <w:numId w:val="12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31303D"/>
    <w:pPr>
      <w:numPr>
        <w:numId w:val="13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31303D"/>
    <w:pPr>
      <w:numPr>
        <w:numId w:val="14"/>
      </w:numPr>
      <w:contextualSpacing/>
    </w:pPr>
  </w:style>
  <w:style w:type="paragraph" w:styleId="Ondertitel">
    <w:name w:val="Subtitle"/>
    <w:basedOn w:val="Standaard"/>
    <w:next w:val="Standaard"/>
    <w:link w:val="OndertitelChar"/>
    <w:uiPriority w:val="11"/>
    <w:semiHidden/>
    <w:rsid w:val="0031303D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sid w:val="0031303D"/>
    <w:rPr>
      <w:rFonts w:ascii="Calibri" w:hAnsi="Calibri" w:cs="Calibri"/>
      <w:color w:val="5A5A5A" w:themeColor="text1" w:themeTint="A5"/>
      <w:spacing w:val="15"/>
    </w:rPr>
  </w:style>
  <w:style w:type="table" w:styleId="Klassieketabel1">
    <w:name w:val="Table Classic 1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31303D"/>
  </w:style>
  <w:style w:type="paragraph" w:styleId="Macrotekst">
    <w:name w:val="macro"/>
    <w:link w:val="MacrotekstChar"/>
    <w:uiPriority w:val="99"/>
    <w:semiHidden/>
    <w:unhideWhenUsed/>
    <w:rsid w:val="0031303D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31303D"/>
    <w:rPr>
      <w:rFonts w:ascii="Consolas" w:hAnsi="Consolas" w:cs="Calibri"/>
      <w:sz w:val="20"/>
      <w:szCs w:val="20"/>
    </w:rPr>
  </w:style>
  <w:style w:type="paragraph" w:styleId="Afzender">
    <w:name w:val="envelope return"/>
    <w:basedOn w:val="Standaard"/>
    <w:uiPriority w:val="99"/>
    <w:semiHidden/>
    <w:unhideWhenUsed/>
    <w:rsid w:val="0031303D"/>
    <w:rPr>
      <w:rFonts w:ascii="Corbel" w:eastAsiaTheme="majorEastAsia" w:hAnsi="Corbel" w:cstheme="majorBidi"/>
      <w:sz w:val="20"/>
      <w:szCs w:val="20"/>
    </w:rPr>
  </w:style>
  <w:style w:type="character" w:styleId="Eindnootmarkering">
    <w:name w:val="endnote reference"/>
    <w:basedOn w:val="Standaardalinea-lettertype"/>
    <w:uiPriority w:val="99"/>
    <w:semiHidden/>
    <w:unhideWhenUsed/>
    <w:rsid w:val="0031303D"/>
    <w:rPr>
      <w:rFonts w:ascii="Calibri" w:hAnsi="Calibri" w:cs="Calibri"/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31303D"/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31303D"/>
    <w:rPr>
      <w:rFonts w:ascii="Calibri" w:hAnsi="Calibri" w:cs="Calibri"/>
      <w:sz w:val="20"/>
      <w:szCs w:val="20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31303D"/>
    <w:pPr>
      <w:ind w:left="220" w:hanging="220"/>
    </w:pPr>
  </w:style>
  <w:style w:type="paragraph" w:styleId="Kopbronvermelding">
    <w:name w:val="toa heading"/>
    <w:basedOn w:val="Standaard"/>
    <w:next w:val="Standaard"/>
    <w:uiPriority w:val="99"/>
    <w:semiHidden/>
    <w:unhideWhenUsed/>
    <w:rsid w:val="0031303D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at">
    <w:name w:val="Quote"/>
    <w:basedOn w:val="Standaard"/>
    <w:next w:val="Standaard"/>
    <w:link w:val="CitaatChar"/>
    <w:uiPriority w:val="29"/>
    <w:semiHidden/>
    <w:rsid w:val="0031303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31303D"/>
    <w:rPr>
      <w:rFonts w:ascii="Calibri" w:hAnsi="Calibri" w:cs="Calibri"/>
      <w:i/>
      <w:iCs/>
      <w:color w:val="404040" w:themeColor="text1" w:themeTint="BF"/>
    </w:rPr>
  </w:style>
  <w:style w:type="character" w:styleId="Nadruk">
    <w:name w:val="Emphasis"/>
    <w:basedOn w:val="Standaardalinea-lettertype"/>
    <w:uiPriority w:val="20"/>
    <w:semiHidden/>
    <w:rsid w:val="0031303D"/>
    <w:rPr>
      <w:rFonts w:ascii="Calibri" w:hAnsi="Calibri" w:cs="Calibri"/>
      <w:i/>
      <w:iCs/>
    </w:rPr>
  </w:style>
  <w:style w:type="table" w:styleId="Kleurrijkelijst">
    <w:name w:val="Colorful List"/>
    <w:basedOn w:val="Standaardtabel"/>
    <w:uiPriority w:val="72"/>
    <w:semiHidden/>
    <w:unhideWhenUsed/>
    <w:rsid w:val="0031303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31303D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31303D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31303D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31303D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31303D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31303D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raster">
    <w:name w:val="Colorful Grid"/>
    <w:basedOn w:val="Standaardtabel"/>
    <w:uiPriority w:val="73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1303D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1303D"/>
    <w:rPr>
      <w:rFonts w:ascii="Calibri" w:hAnsi="Calibri" w:cs="Calibri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1303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1303D"/>
    <w:rPr>
      <w:rFonts w:ascii="Calibri" w:hAnsi="Calibri" w:cs="Calibri"/>
      <w:b/>
      <w:bCs/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1303D"/>
    <w:rPr>
      <w:rFonts w:ascii="Calibri" w:hAnsi="Calibri" w:cs="Calibri"/>
      <w:sz w:val="16"/>
      <w:szCs w:val="1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1303D"/>
    <w:rPr>
      <w:rFonts w:ascii="Microsoft YaHei UI" w:eastAsia="Microsoft YaHei UI" w:hAnsi="Microsoft YaHei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1303D"/>
    <w:rPr>
      <w:rFonts w:ascii="Microsoft YaHei UI" w:eastAsia="Microsoft YaHei UI" w:hAnsi="Microsoft YaHei UI" w:cs="Calibri"/>
      <w:sz w:val="18"/>
      <w:szCs w:val="18"/>
    </w:rPr>
  </w:style>
  <w:style w:type="paragraph" w:styleId="Adresenvelop">
    <w:name w:val="envelope address"/>
    <w:basedOn w:val="Standaard"/>
    <w:uiPriority w:val="99"/>
    <w:semiHidden/>
    <w:unhideWhenUsed/>
    <w:rsid w:val="0031303D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ktekst">
    <w:name w:val="Block Text"/>
    <w:basedOn w:val="Standaard"/>
    <w:uiPriority w:val="99"/>
    <w:semiHidden/>
    <w:unhideWhenUsed/>
    <w:rsid w:val="0031303D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31303D"/>
    <w:rPr>
      <w:rFonts w:ascii="Microsoft YaHei UI" w:eastAsia="Microsoft YaHei UI" w:hAnsi="Microsoft YaHei UI"/>
      <w:sz w:val="18"/>
      <w:szCs w:val="18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31303D"/>
    <w:rPr>
      <w:rFonts w:ascii="Microsoft YaHei UI" w:eastAsia="Microsoft YaHei UI" w:hAnsi="Microsoft YaHei UI" w:cs="Calibri"/>
      <w:sz w:val="18"/>
      <w:szCs w:val="18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1303D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1303D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1303D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1303D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1303D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1303D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1303D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kelsectie">
    <w:name w:val="Outline List 3"/>
    <w:basedOn w:val="Geenlijst"/>
    <w:uiPriority w:val="99"/>
    <w:semiHidden/>
    <w:unhideWhenUsed/>
    <w:rsid w:val="0031303D"/>
    <w:pPr>
      <w:numPr>
        <w:numId w:val="15"/>
      </w:numPr>
    </w:pPr>
  </w:style>
  <w:style w:type="table" w:styleId="Onopgemaaktetabel1">
    <w:name w:val="Plain Table 1"/>
    <w:basedOn w:val="Standaardtabel"/>
    <w:uiPriority w:val="41"/>
    <w:rsid w:val="0031303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31303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31303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31303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31303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sieveverwijzing">
    <w:name w:val="Intense Reference"/>
    <w:basedOn w:val="Standaardalinea-lettertype"/>
    <w:uiPriority w:val="32"/>
    <w:semiHidden/>
    <w:rsid w:val="0031303D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rsid w:val="0031303D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31303D"/>
    <w:rPr>
      <w:rFonts w:ascii="Calibri" w:hAnsi="Calibri" w:cs="Calibri"/>
      <w:i/>
      <w:iCs/>
      <w:color w:val="2C567A" w:themeColor="accent1"/>
    </w:rPr>
  </w:style>
  <w:style w:type="character" w:styleId="Intensievebenadrukking">
    <w:name w:val="Intense Emphasis"/>
    <w:basedOn w:val="Standaardalinea-lettertype"/>
    <w:uiPriority w:val="21"/>
    <w:semiHidden/>
    <w:rsid w:val="0031303D"/>
    <w:rPr>
      <w:rFonts w:ascii="Calibri" w:hAnsi="Calibri" w:cs="Calibri"/>
      <w:i/>
      <w:iCs/>
      <w:color w:val="2C567A" w:themeColor="accent1"/>
    </w:rPr>
  </w:style>
  <w:style w:type="paragraph" w:styleId="Normaalweb">
    <w:name w:val="Normal (Web)"/>
    <w:basedOn w:val="Standaard"/>
    <w:uiPriority w:val="99"/>
    <w:semiHidden/>
    <w:unhideWhenUsed/>
    <w:rsid w:val="0031303D"/>
    <w:rPr>
      <w:rFonts w:ascii="Times New Roman" w:hAnsi="Times New Roman"/>
      <w:sz w:val="24"/>
      <w:szCs w:val="24"/>
    </w:rPr>
  </w:style>
  <w:style w:type="character" w:customStyle="1" w:styleId="Slimmehyperlink1">
    <w:name w:val="Slimme hyperlink1"/>
    <w:basedOn w:val="Standaardalinea-lettertype"/>
    <w:uiPriority w:val="99"/>
    <w:semiHidden/>
    <w:unhideWhenUsed/>
    <w:rsid w:val="0031303D"/>
    <w:rPr>
      <w:rFonts w:ascii="Calibri" w:hAnsi="Calibri" w:cs="Calibri"/>
      <w:u w:val="dotted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31303D"/>
    <w:rPr>
      <w:rFonts w:ascii="Calibri" w:hAnsi="Calibri" w:cs="Calibri"/>
      <w:color w:val="605E5C"/>
      <w:shd w:val="clear" w:color="auto" w:fill="E1DFDD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31303D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31303D"/>
    <w:rPr>
      <w:rFonts w:ascii="Calibri" w:hAnsi="Calibri" w:cs="Calibri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31303D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31303D"/>
    <w:rPr>
      <w:rFonts w:ascii="Calibri" w:hAnsi="Calibri" w:cs="Calibri"/>
      <w:sz w:val="16"/>
      <w:szCs w:val="16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31303D"/>
    <w:pPr>
      <w:spacing w:after="120"/>
      <w:ind w:left="360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31303D"/>
    <w:rPr>
      <w:rFonts w:ascii="Calibri" w:hAnsi="Calibri" w:cs="Calibri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31303D"/>
    <w:pPr>
      <w:spacing w:after="120" w:line="480" w:lineRule="auto"/>
      <w:ind w:left="360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31303D"/>
    <w:rPr>
      <w:rFonts w:ascii="Calibri" w:hAnsi="Calibri" w:cs="Calibri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31303D"/>
    <w:pPr>
      <w:spacing w:after="120"/>
      <w:ind w:left="360"/>
    </w:pPr>
    <w:rPr>
      <w:sz w:val="16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31303D"/>
    <w:rPr>
      <w:rFonts w:ascii="Calibri" w:hAnsi="Calibri" w:cs="Calibri"/>
      <w:sz w:val="16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31303D"/>
    <w:pPr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31303D"/>
    <w:rPr>
      <w:rFonts w:ascii="Calibri" w:hAnsi="Calibri" w:cs="Calibri"/>
      <w:sz w:val="20"/>
      <w:szCs w:val="20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31303D"/>
    <w:pPr>
      <w:spacing w:after="0"/>
      <w:ind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31303D"/>
    <w:rPr>
      <w:rFonts w:ascii="Calibri" w:hAnsi="Calibri" w:cs="Calibri"/>
    </w:rPr>
  </w:style>
  <w:style w:type="paragraph" w:styleId="Standaardinspringing">
    <w:name w:val="Normal Indent"/>
    <w:basedOn w:val="Standaard"/>
    <w:uiPriority w:val="99"/>
    <w:semiHidden/>
    <w:unhideWhenUsed/>
    <w:rsid w:val="0031303D"/>
    <w:pPr>
      <w:ind w:left="720"/>
    </w:p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31303D"/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31303D"/>
    <w:rPr>
      <w:rFonts w:ascii="Calibri" w:hAnsi="Calibri" w:cs="Calibri"/>
    </w:rPr>
  </w:style>
  <w:style w:type="table" w:styleId="Eigentijdsetabel">
    <w:name w:val="Table Contemporary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chtelijst">
    <w:name w:val="Light List"/>
    <w:basedOn w:val="Standaardtabel"/>
    <w:uiPriority w:val="61"/>
    <w:semiHidden/>
    <w:unhideWhenUsed/>
    <w:rsid w:val="0031303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31303D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31303D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31303D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31303D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31303D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31303D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31303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31303D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31303D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31303D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31303D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31303D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31303D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ichtraster">
    <w:name w:val="Light Grid"/>
    <w:basedOn w:val="Standaardtabel"/>
    <w:uiPriority w:val="62"/>
    <w:semiHidden/>
    <w:unhideWhenUsed/>
    <w:rsid w:val="0031303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semiHidden/>
    <w:unhideWhenUsed/>
    <w:rsid w:val="0031303D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31303D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31303D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31303D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31303D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31303D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onkerelijst">
    <w:name w:val="Dark List"/>
    <w:basedOn w:val="Standaardtabel"/>
    <w:uiPriority w:val="70"/>
    <w:semiHidden/>
    <w:unhideWhenUsed/>
    <w:rsid w:val="0031303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31303D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31303D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31303D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31303D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31303D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31303D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jsttabel1licht">
    <w:name w:val="List Table 1 Light"/>
    <w:basedOn w:val="Standaardtabel"/>
    <w:uiPriority w:val="46"/>
    <w:rsid w:val="0031303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31303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31303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31303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31303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31303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31303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jsttabel2">
    <w:name w:val="List Table 2"/>
    <w:basedOn w:val="Standaardtabel"/>
    <w:uiPriority w:val="47"/>
    <w:rsid w:val="0031303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31303D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31303D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31303D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31303D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31303D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31303D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jsttabel3">
    <w:name w:val="List Table 3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31303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31303D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31303D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31303D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31303D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31303D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31303D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31303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31303D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31303D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31303D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31303D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31303D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31303D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31303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31303D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31303D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31303D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31303D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31303D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31303D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31303D"/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31303D"/>
    <w:rPr>
      <w:rFonts w:ascii="Calibri" w:hAnsi="Calibri" w:cs="Calibri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31303D"/>
  </w:style>
  <w:style w:type="character" w:customStyle="1" w:styleId="AanhefChar">
    <w:name w:val="Aanhef Char"/>
    <w:basedOn w:val="Standaardalinea-lettertype"/>
    <w:link w:val="Aanhef"/>
    <w:uiPriority w:val="99"/>
    <w:semiHidden/>
    <w:rsid w:val="0031303D"/>
    <w:rPr>
      <w:rFonts w:ascii="Calibri" w:hAnsi="Calibri" w:cs="Calibri"/>
    </w:rPr>
  </w:style>
  <w:style w:type="table" w:styleId="Tabelkolommen1">
    <w:name w:val="Table Columns 1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Handtekening">
    <w:name w:val="Signature"/>
    <w:basedOn w:val="Standaard"/>
    <w:link w:val="HandtekeningChar"/>
    <w:uiPriority w:val="99"/>
    <w:semiHidden/>
    <w:unhideWhenUsed/>
    <w:rsid w:val="0031303D"/>
    <w:pPr>
      <w:ind w:left="4320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31303D"/>
    <w:rPr>
      <w:rFonts w:ascii="Calibri" w:hAnsi="Calibri" w:cs="Calibri"/>
    </w:rPr>
  </w:style>
  <w:style w:type="table" w:styleId="Eenvoudigetabel1">
    <w:name w:val="Table Simple 1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31303D"/>
    <w:pPr>
      <w:ind w:left="220" w:hanging="22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31303D"/>
    <w:pPr>
      <w:ind w:left="440" w:hanging="22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31303D"/>
    <w:pPr>
      <w:ind w:left="660" w:hanging="22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31303D"/>
    <w:pPr>
      <w:ind w:left="880" w:hanging="22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31303D"/>
    <w:pPr>
      <w:ind w:left="1100" w:hanging="22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31303D"/>
    <w:pPr>
      <w:ind w:left="1320" w:hanging="22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31303D"/>
    <w:pPr>
      <w:ind w:left="1540" w:hanging="22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31303D"/>
    <w:pPr>
      <w:ind w:left="1760" w:hanging="22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31303D"/>
    <w:pPr>
      <w:ind w:left="1980" w:hanging="220"/>
    </w:pPr>
  </w:style>
  <w:style w:type="paragraph" w:styleId="Indexkop">
    <w:name w:val="index heading"/>
    <w:basedOn w:val="Standaard"/>
    <w:next w:val="Index1"/>
    <w:uiPriority w:val="99"/>
    <w:semiHidden/>
    <w:unhideWhenUsed/>
    <w:rsid w:val="0031303D"/>
    <w:rPr>
      <w:rFonts w:ascii="Corbel" w:eastAsiaTheme="majorEastAsia" w:hAnsi="Corbel" w:cstheme="majorBidi"/>
      <w:b/>
      <w:bCs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31303D"/>
    <w:rPr>
      <w:rFonts w:ascii="Consolas" w:hAnsi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31303D"/>
    <w:rPr>
      <w:rFonts w:ascii="Consolas" w:hAnsi="Consolas" w:cs="Calibri"/>
      <w:sz w:val="21"/>
      <w:szCs w:val="21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31303D"/>
    <w:pPr>
      <w:ind w:left="4320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31303D"/>
    <w:rPr>
      <w:rFonts w:ascii="Calibri" w:hAnsi="Calibri" w:cs="Calibri"/>
    </w:rPr>
  </w:style>
  <w:style w:type="table" w:styleId="Tabelraster1">
    <w:name w:val="Table Grid 1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31303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Rastertabel1licht">
    <w:name w:val="Grid Table 1 Light"/>
    <w:basedOn w:val="Standaardtabel"/>
    <w:uiPriority w:val="46"/>
    <w:rsid w:val="0031303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31303D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31303D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31303D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31303D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31303D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31303D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31303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31303D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31303D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31303D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31303D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31303D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31303D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astertabel3">
    <w:name w:val="Grid Table 3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31303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31303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31303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31303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31303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31303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31303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31303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31303D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31303D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31303D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31303D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31303D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31303D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31303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31303D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31303D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31303D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31303D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31303D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31303D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tabel1">
    <w:name w:val="Table Web 1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Voetnootmarkering">
    <w:name w:val="footnote reference"/>
    <w:basedOn w:val="Standaardalinea-lettertype"/>
    <w:uiPriority w:val="99"/>
    <w:semiHidden/>
    <w:unhideWhenUsed/>
    <w:rsid w:val="0031303D"/>
    <w:rPr>
      <w:rFonts w:ascii="Calibri" w:hAnsi="Calibri" w:cs="Calibri"/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1303D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1303D"/>
    <w:rPr>
      <w:rFonts w:ascii="Calibri" w:hAnsi="Calibri" w:cs="Calibri"/>
      <w:sz w:val="20"/>
      <w:szCs w:val="20"/>
    </w:rPr>
  </w:style>
  <w:style w:type="character" w:styleId="Regelnummer">
    <w:name w:val="line number"/>
    <w:basedOn w:val="Standaardalinea-lettertype"/>
    <w:uiPriority w:val="99"/>
    <w:semiHidden/>
    <w:unhideWhenUsed/>
    <w:rsid w:val="0031303D"/>
    <w:rPr>
      <w:rFonts w:ascii="Calibri" w:hAnsi="Calibri" w:cs="Calibri"/>
    </w:rPr>
  </w:style>
  <w:style w:type="table" w:styleId="3D-effectenvoortabel1">
    <w:name w:val="Table 3D effects 1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evolgdeHyperlink">
    <w:name w:val="FollowedHyperlink"/>
    <w:basedOn w:val="Standaardalinea-lettertype"/>
    <w:uiPriority w:val="99"/>
    <w:semiHidden/>
    <w:unhideWhenUsed/>
    <w:rsid w:val="0031303D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Standaardalinea-lettertype"/>
    <w:uiPriority w:val="99"/>
    <w:semiHidden/>
    <w:unhideWhenUsed/>
    <w:rsid w:val="0031303D"/>
    <w:rPr>
      <w:rFonts w:ascii="Calibri" w:hAnsi="Calibri" w:cs="Calibri"/>
      <w:color w:val="0563C1" w:themeColor="hyperlink"/>
      <w:u w:val="single"/>
    </w:rPr>
  </w:style>
  <w:style w:type="character" w:styleId="Paginanummer">
    <w:name w:val="page number"/>
    <w:basedOn w:val="Standaardalinea-lettertype"/>
    <w:uiPriority w:val="99"/>
    <w:semiHidden/>
    <w:unhideWhenUsed/>
    <w:rsid w:val="0031303D"/>
    <w:rPr>
      <w:rFonts w:ascii="Calibri" w:hAnsi="Calibri" w:cs="Calibri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31303D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6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9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49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2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60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02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8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3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0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5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94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550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070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85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19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21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21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27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9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60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86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76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1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2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9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57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1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10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65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44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85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7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9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1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86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62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5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l\AppData\Roaming\Microsoft\Templates\Blauwe%20bollen%20cv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FB500991EDD49FFAC8C395BA78D88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261D7A-A3FE-4016-8B95-C356CF4BAACF}"/>
      </w:docPartPr>
      <w:docPartBody>
        <w:p w:rsidR="002F3F45" w:rsidRDefault="002F3F45">
          <w:pPr>
            <w:pStyle w:val="1FB500991EDD49FFAC8C395BA78D887C"/>
          </w:pPr>
          <w:r w:rsidRPr="007B42E6">
            <w:rPr>
              <w:rFonts w:asciiTheme="majorHAnsi" w:hAnsiTheme="majorHAnsi" w:cs="Calibri"/>
              <w:lang w:bidi="nl-NL"/>
            </w:rPr>
            <w:t>Werkervaring</w:t>
          </w:r>
        </w:p>
      </w:docPartBody>
    </w:docPart>
    <w:docPart>
      <w:docPartPr>
        <w:name w:val="22B6C2A48EC44C2D822DB16AA7524C7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9C3F2A-BF15-4FB2-B9A2-0E0FE57AECAF}"/>
      </w:docPartPr>
      <w:docPartBody>
        <w:p w:rsidR="002F3F45" w:rsidRDefault="002F3F45">
          <w:pPr>
            <w:pStyle w:val="22B6C2A48EC44C2D822DB16AA7524C72"/>
          </w:pPr>
          <w:r w:rsidRPr="007B42E6">
            <w:rPr>
              <w:rFonts w:asciiTheme="majorHAnsi" w:hAnsiTheme="majorHAnsi" w:cs="Calibri"/>
              <w:lang w:bidi="nl-NL"/>
            </w:rPr>
            <w:t>Opleiding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F45"/>
    <w:rsid w:val="002F3F45"/>
    <w:rsid w:val="004F4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CFC3638C4761444A9D27B200D89869CB">
    <w:name w:val="CFC3638C4761444A9D27B200D89869CB"/>
  </w:style>
  <w:style w:type="paragraph" w:customStyle="1" w:styleId="DCD22295C53F4E2BA87E6AF8D920664E">
    <w:name w:val="DCD22295C53F4E2BA87E6AF8D920664E"/>
  </w:style>
  <w:style w:type="paragraph" w:customStyle="1" w:styleId="1FB500991EDD49FFAC8C395BA78D887C">
    <w:name w:val="1FB500991EDD49FFAC8C395BA78D887C"/>
  </w:style>
  <w:style w:type="paragraph" w:customStyle="1" w:styleId="79260443DEA44D6E983EA8A46F47764C">
    <w:name w:val="79260443DEA44D6E983EA8A46F47764C"/>
  </w:style>
  <w:style w:type="paragraph" w:customStyle="1" w:styleId="64FFF14AABD94C499D6D9EC984954FDA">
    <w:name w:val="64FFF14AABD94C499D6D9EC984954FDA"/>
  </w:style>
  <w:style w:type="paragraph" w:customStyle="1" w:styleId="4FAF87427C9E456FA963C32821E4E26D">
    <w:name w:val="4FAF87427C9E456FA963C32821E4E26D"/>
  </w:style>
  <w:style w:type="paragraph" w:customStyle="1" w:styleId="68D81418D3BA4E589A0000672497D718">
    <w:name w:val="68D81418D3BA4E589A0000672497D718"/>
  </w:style>
  <w:style w:type="paragraph" w:customStyle="1" w:styleId="B6B22AAD255E4CD8BAE13DAC8453D6C6">
    <w:name w:val="B6B22AAD255E4CD8BAE13DAC8453D6C6"/>
  </w:style>
  <w:style w:type="paragraph" w:customStyle="1" w:styleId="8DD21E1452E84DCAAD5498EEF60F63A1">
    <w:name w:val="8DD21E1452E84DCAAD5498EEF60F63A1"/>
  </w:style>
  <w:style w:type="paragraph" w:customStyle="1" w:styleId="F185CAC0958D47E697EA80D57513A17E">
    <w:name w:val="F185CAC0958D47E697EA80D57513A17E"/>
  </w:style>
  <w:style w:type="paragraph" w:customStyle="1" w:styleId="4020939D20AA4B1A8651B2BD7220B11A">
    <w:name w:val="4020939D20AA4B1A8651B2BD7220B11A"/>
  </w:style>
  <w:style w:type="paragraph" w:customStyle="1" w:styleId="5275C112A5E14698800CEB2E99F31D04">
    <w:name w:val="5275C112A5E14698800CEB2E99F31D04"/>
  </w:style>
  <w:style w:type="paragraph" w:customStyle="1" w:styleId="131A935962E04675BEF14954AE093E62">
    <w:name w:val="131A935962E04675BEF14954AE093E62"/>
  </w:style>
  <w:style w:type="paragraph" w:customStyle="1" w:styleId="D59A8E48ADC34137AD250FF082E90829">
    <w:name w:val="D59A8E48ADC34137AD250FF082E90829"/>
  </w:style>
  <w:style w:type="paragraph" w:customStyle="1" w:styleId="348AF4BA8EE048509B607F8F64FD0460">
    <w:name w:val="348AF4BA8EE048509B607F8F64FD0460"/>
  </w:style>
  <w:style w:type="paragraph" w:customStyle="1" w:styleId="4DAC05F5067A48CE80F346EFAB940212">
    <w:name w:val="4DAC05F5067A48CE80F346EFAB940212"/>
  </w:style>
  <w:style w:type="paragraph" w:customStyle="1" w:styleId="4BF2202DD7B743C1AA688340C79436FC">
    <w:name w:val="4BF2202DD7B743C1AA688340C79436FC"/>
  </w:style>
  <w:style w:type="paragraph" w:customStyle="1" w:styleId="B8991EB753194F5EA4F4B2792618EDFB">
    <w:name w:val="B8991EB753194F5EA4F4B2792618EDFB"/>
  </w:style>
  <w:style w:type="paragraph" w:customStyle="1" w:styleId="B252AD986DEE4053A7863C11F2E6526C">
    <w:name w:val="B252AD986DEE4053A7863C11F2E6526C"/>
  </w:style>
  <w:style w:type="paragraph" w:customStyle="1" w:styleId="22B6C2A48EC44C2D822DB16AA7524C72">
    <w:name w:val="22B6C2A48EC44C2D822DB16AA7524C72"/>
  </w:style>
  <w:style w:type="paragraph" w:customStyle="1" w:styleId="9F703DB2A4F148698C948CEE87C48BEF">
    <w:name w:val="9F703DB2A4F148698C948CEE87C48BEF"/>
  </w:style>
  <w:style w:type="paragraph" w:customStyle="1" w:styleId="125EB96BD25D47008C84483968B25A4F">
    <w:name w:val="125EB96BD25D47008C84483968B25A4F"/>
  </w:style>
  <w:style w:type="paragraph" w:customStyle="1" w:styleId="9BEE840EBD42428BAEB19305778D59A3">
    <w:name w:val="9BEE840EBD42428BAEB19305778D59A3"/>
  </w:style>
  <w:style w:type="paragraph" w:customStyle="1" w:styleId="3119C657EED741899F50B703AAD5FED8">
    <w:name w:val="3119C657EED741899F50B703AAD5FED8"/>
  </w:style>
  <w:style w:type="paragraph" w:customStyle="1" w:styleId="BAEDC44F66EE419FA552E12BC8CAF253">
    <w:name w:val="BAEDC44F66EE419FA552E12BC8CAF253"/>
  </w:style>
  <w:style w:type="paragraph" w:customStyle="1" w:styleId="1C80B910ECB8482E8D2FAEB36CA00833">
    <w:name w:val="1C80B910ECB8482E8D2FAEB36CA00833"/>
  </w:style>
  <w:style w:type="paragraph" w:customStyle="1" w:styleId="AC085216D5874532845DA8DA63032691">
    <w:name w:val="AC085216D5874532845DA8DA63032691"/>
  </w:style>
  <w:style w:type="paragraph" w:customStyle="1" w:styleId="C2E301EAAAE246E4AD781813E4C893D4">
    <w:name w:val="C2E301EAAAE246E4AD781813E4C893D4"/>
  </w:style>
  <w:style w:type="paragraph" w:customStyle="1" w:styleId="629D318CF8824211AF866DFC1B9430DD">
    <w:name w:val="629D318CF8824211AF866DFC1B9430DD"/>
  </w:style>
  <w:style w:type="paragraph" w:customStyle="1" w:styleId="AF4A3F8C55CD48F18EDC90E227278FFA">
    <w:name w:val="AF4A3F8C55CD48F18EDC90E227278FFA"/>
  </w:style>
  <w:style w:type="paragraph" w:customStyle="1" w:styleId="CAD3DD6DF1884687B56EFE8CEF6F6C83">
    <w:name w:val="CAD3DD6DF1884687B56EFE8CEF6F6C83"/>
  </w:style>
  <w:style w:type="paragraph" w:customStyle="1" w:styleId="5D6886FEDA714A25BFFDB2B3BA7DA9C2">
    <w:name w:val="5D6886FEDA714A25BFFDB2B3BA7DA9C2"/>
  </w:style>
  <w:style w:type="paragraph" w:customStyle="1" w:styleId="31C96A58DFB2426CA43325B7FD057D62">
    <w:name w:val="31C96A58DFB2426CA43325B7FD057D62"/>
  </w:style>
  <w:style w:type="character" w:styleId="Tekstvantijdelijkeaanduiding">
    <w:name w:val="Placeholder Text"/>
    <w:basedOn w:val="Standaardalinea-lettertype"/>
    <w:uiPriority w:val="99"/>
    <w:semiHidden/>
    <w:rPr>
      <w:rFonts w:ascii="Calibri" w:hAnsi="Calibri" w:cs="Calibri"/>
      <w:color w:val="808080"/>
    </w:rPr>
  </w:style>
  <w:style w:type="paragraph" w:customStyle="1" w:styleId="CB0DE90A1D8E4473817569BC2DE3BCCA">
    <w:name w:val="CB0DE90A1D8E4473817569BC2DE3BC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Blauwe bollen cv</Template>
  <TotalTime>0</TotalTime>
  <Pages>2</Pages>
  <Words>321</Words>
  <Characters>2231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Jong-Slagman, Janneke de</dc:creator>
  <cp:keywords/>
  <dc:description/>
  <cp:lastModifiedBy>Jong-Slagman, Janneke de</cp:lastModifiedBy>
  <cp:revision>30</cp:revision>
  <dcterms:created xsi:type="dcterms:W3CDTF">2025-05-21T17:41:00Z</dcterms:created>
  <dcterms:modified xsi:type="dcterms:W3CDTF">2025-05-21T18:19:00Z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